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4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96"/>
        <w:gridCol w:w="222"/>
      </w:tblGrid>
      <w:tr w:rsidR="00AA7471" w14:paraId="53AC66CE" w14:textId="77777777" w:rsidTr="0001129A">
        <w:trPr>
          <w:trHeight w:val="1109"/>
        </w:trPr>
        <w:tc>
          <w:tcPr>
            <w:tcW w:w="6341" w:type="dxa"/>
          </w:tcPr>
          <w:p w14:paraId="02988842" w14:textId="77777777" w:rsidR="00AA7471" w:rsidRDefault="00711684" w:rsidP="00AA7471">
            <w:pPr>
              <w:pStyle w:val="CompanyName"/>
            </w:pPr>
            <w:r>
              <w:t>CHaffee County EMS</w:t>
            </w:r>
          </w:p>
          <w:p w14:paraId="35B65282" w14:textId="77777777" w:rsidR="00AA7471" w:rsidRDefault="00AA7471" w:rsidP="00AA7471">
            <w:pPr>
              <w:pStyle w:val="Title"/>
            </w:pPr>
            <w:r w:rsidRPr="00AA7471">
              <w:t>Employment Application</w:t>
            </w:r>
          </w:p>
          <w:p w14:paraId="48879BE4" w14:textId="77777777" w:rsidR="0001129A" w:rsidRDefault="0001129A" w:rsidP="0001129A"/>
          <w:p w14:paraId="30AFEFCB" w14:textId="5A415A9A" w:rsidR="0001129A" w:rsidRPr="0001129A" w:rsidRDefault="0001129A" w:rsidP="0001129A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1AACC05E" wp14:editId="2BAEE6C3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184785</wp:posOffset>
                      </wp:positionV>
                      <wp:extent cx="6753225" cy="1404620"/>
                      <wp:effectExtent l="0" t="0" r="28575" b="1841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532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96C97E" w14:textId="2A88AF95" w:rsidR="0001129A" w:rsidRDefault="0001129A">
                                  <w:r w:rsidRPr="0001129A">
                                    <w:t xml:space="preserve">Chaffee County is an </w:t>
                                  </w:r>
                                  <w:r>
                                    <w:t>equal-opportunity</w:t>
                                  </w:r>
                                  <w:r w:rsidRPr="0001129A">
                                    <w:t xml:space="preserve"> employer.  We make employment decisions based on business needs, job requirements, and individual qualifications without regard to race, color, religion, sex, pregnancy status, national origin, age, the presence of a medical condition or disability, veteran status, political affiliation, sexual orientation, gender identity, gender expression, marital status, genetic information or any other legally protected status</w:t>
                                  </w:r>
                                  <w: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AACC05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5.2pt;margin-top:14.55pt;width:531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">
                      <v:textbox style="mso-fit-shape-to-text:t">
                        <w:txbxContent>
                          <w:p w14:paraId="2F96C97E" w14:textId="2A88AF95" w:rsidR="0001129A" w:rsidRDefault="0001129A">
                            <w:r w:rsidRPr="0001129A">
                              <w:t xml:space="preserve">Chaffee County is an </w:t>
                            </w:r>
                            <w:r>
                              <w:t>equal-opportunity</w:t>
                            </w:r>
                            <w:r w:rsidRPr="0001129A">
                              <w:t xml:space="preserve"> employer.  We make employment decisions based on business needs, job requirements, and individual qualifications without regard to race, color, religion, sex, pregnancy status, national origin, age, the presence of a medical condition or disability, veteran status, political affiliation, sexual orientation, gender identity, gender expression, marital status, genetic information or any other legally protected status</w:t>
                            </w:r>
                            <w: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830" w:type="dxa"/>
          </w:tcPr>
          <w:p w14:paraId="688F11D7" w14:textId="77777777" w:rsidR="00AA7471" w:rsidRDefault="00711684" w:rsidP="001564EE">
            <w:pPr>
              <w:pStyle w:val="Logo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C1C6C12" wp14:editId="296ABFD7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-200025</wp:posOffset>
                  </wp:positionV>
                  <wp:extent cx="1943100" cy="76708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CEMS_Logo official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76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7F0D6CA" w14:textId="77777777" w:rsidR="00AA7471" w:rsidRDefault="00AA7471" w:rsidP="00AA7471"/>
    <w:tbl>
      <w:tblPr>
        <w:tblW w:w="5015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718"/>
        <w:gridCol w:w="23"/>
        <w:gridCol w:w="334"/>
        <w:gridCol w:w="161"/>
        <w:gridCol w:w="377"/>
        <w:gridCol w:w="902"/>
        <w:gridCol w:w="814"/>
        <w:gridCol w:w="709"/>
        <w:gridCol w:w="179"/>
        <w:gridCol w:w="631"/>
        <w:gridCol w:w="547"/>
        <w:gridCol w:w="263"/>
        <w:gridCol w:w="413"/>
        <w:gridCol w:w="396"/>
        <w:gridCol w:w="28"/>
        <w:gridCol w:w="160"/>
        <w:gridCol w:w="908"/>
        <w:gridCol w:w="435"/>
        <w:gridCol w:w="357"/>
        <w:gridCol w:w="186"/>
        <w:gridCol w:w="621"/>
        <w:gridCol w:w="910"/>
        <w:gridCol w:w="28"/>
      </w:tblGrid>
      <w:tr w:rsidR="00A35524" w:rsidRPr="002A733C" w14:paraId="1DC43233" w14:textId="77777777" w:rsidTr="00ED0662">
        <w:trPr>
          <w:gridAfter w:val="1"/>
          <w:wAfter w:w="28" w:type="dxa"/>
          <w:trHeight w:hRule="exact" w:val="288"/>
        </w:trPr>
        <w:tc>
          <w:tcPr>
            <w:tcW w:w="10072" w:type="dxa"/>
            <w:gridSpan w:val="22"/>
            <w:shd w:val="clear" w:color="auto" w:fill="D9D9D9" w:themeFill="background1" w:themeFillShade="D9"/>
            <w:vAlign w:val="center"/>
          </w:tcPr>
          <w:p w14:paraId="0D6CB0B8" w14:textId="77777777" w:rsidR="00A35524" w:rsidRPr="00AA7471" w:rsidRDefault="009C220D" w:rsidP="00AA7471">
            <w:pPr>
              <w:pStyle w:val="Heading1"/>
            </w:pPr>
            <w:r w:rsidRPr="00AA7471">
              <w:t>Applicant Information</w:t>
            </w:r>
          </w:p>
        </w:tc>
      </w:tr>
      <w:tr w:rsidR="009D6AEA" w:rsidRPr="002A733C" w14:paraId="0314D63E" w14:textId="77777777" w:rsidTr="00ED0662">
        <w:trPr>
          <w:gridAfter w:val="1"/>
          <w:wAfter w:w="28" w:type="dxa"/>
          <w:trHeight w:hRule="exact" w:val="403"/>
        </w:trPr>
        <w:tc>
          <w:tcPr>
            <w:tcW w:w="1075" w:type="dxa"/>
            <w:gridSpan w:val="3"/>
            <w:vAlign w:val="center"/>
          </w:tcPr>
          <w:p w14:paraId="0AC6A094" w14:textId="77777777" w:rsidR="009D6AEA" w:rsidRPr="002A733C" w:rsidRDefault="009D6AEA" w:rsidP="002A733C">
            <w:r>
              <w:t>Last Name</w:t>
            </w:r>
          </w:p>
        </w:tc>
        <w:sdt>
          <w:sdtPr>
            <w:id w:val="-1938827059"/>
            <w:placeholder>
              <w:docPart w:val="DB664B0EDAB24E8395FC0AFC9D0B6BFE"/>
            </w:placeholder>
            <w:temporary/>
            <w:showingPlcHdr/>
            <w:text/>
          </w:sdtPr>
          <w:sdtContent>
            <w:tc>
              <w:tcPr>
                <w:tcW w:w="3142" w:type="dxa"/>
                <w:gridSpan w:val="6"/>
                <w:vAlign w:val="center"/>
              </w:tcPr>
              <w:p w14:paraId="010AFD46" w14:textId="77777777" w:rsidR="009D6AEA" w:rsidRPr="002A733C" w:rsidRDefault="00D924C4" w:rsidP="00D924C4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31" w:type="dxa"/>
            <w:vAlign w:val="center"/>
          </w:tcPr>
          <w:p w14:paraId="1DA3200D" w14:textId="77777777" w:rsidR="009D6AEA" w:rsidRPr="002A733C" w:rsidRDefault="009D6AEA" w:rsidP="002A733C">
            <w:r>
              <w:t>First</w:t>
            </w:r>
          </w:p>
        </w:tc>
        <w:sdt>
          <w:sdtPr>
            <w:id w:val="1000476721"/>
            <w:placeholder>
              <w:docPart w:val="30BEAD8A364F439CADF036EFE62B6FF8"/>
            </w:placeholder>
            <w:temporary/>
            <w:showingPlcHdr/>
            <w:text/>
          </w:sdtPr>
          <w:sdtContent>
            <w:tc>
              <w:tcPr>
                <w:tcW w:w="1807" w:type="dxa"/>
                <w:gridSpan w:val="6"/>
                <w:vAlign w:val="center"/>
              </w:tcPr>
              <w:p w14:paraId="1611605A" w14:textId="77777777" w:rsidR="009D6AEA" w:rsidRPr="002A733C" w:rsidRDefault="00D924C4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343" w:type="dxa"/>
            <w:gridSpan w:val="2"/>
            <w:vAlign w:val="center"/>
          </w:tcPr>
          <w:p w14:paraId="33AA2291" w14:textId="77777777" w:rsidR="009D6AEA" w:rsidRPr="002A733C" w:rsidRDefault="009D6AEA" w:rsidP="00D779DB">
            <w:r>
              <w:t>M.I.</w:t>
            </w:r>
            <w:sdt>
              <w:sdtPr>
                <w:id w:val="-620844970"/>
                <w:placeholder>
                  <w:docPart w:val="D3D4CB249CC346D98C68954AB0A2F767"/>
                </w:placeholder>
                <w:temporary/>
                <w:showingPlcHdr/>
                <w:text/>
              </w:sdtPr>
              <w:sdtContent>
                <w:r w:rsidR="00D779DB" w:rsidRPr="000969C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543" w:type="dxa"/>
            <w:gridSpan w:val="2"/>
            <w:vAlign w:val="center"/>
          </w:tcPr>
          <w:p w14:paraId="20FCE9E9" w14:textId="77777777" w:rsidR="009D6AEA" w:rsidRPr="002A733C" w:rsidRDefault="009D6AEA" w:rsidP="002A733C">
            <w:r>
              <w:t>Date</w:t>
            </w:r>
          </w:p>
        </w:tc>
        <w:sdt>
          <w:sdtPr>
            <w:id w:val="1210763410"/>
            <w:placeholder>
              <w:docPart w:val="0D23B55D332E402292C81A89576C430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531" w:type="dxa"/>
                <w:gridSpan w:val="2"/>
                <w:vAlign w:val="center"/>
              </w:tcPr>
              <w:p w14:paraId="21A64795" w14:textId="77777777" w:rsidR="009D6AEA" w:rsidRPr="002A733C" w:rsidRDefault="00160884" w:rsidP="00160884">
                <w:r w:rsidRPr="000969C2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  <w:tr w:rsidR="00D779DB" w:rsidRPr="002A733C" w14:paraId="63D4B96D" w14:textId="77777777" w:rsidTr="00ED0662">
        <w:trPr>
          <w:gridAfter w:val="1"/>
          <w:wAfter w:w="28" w:type="dxa"/>
          <w:trHeight w:hRule="exact" w:val="403"/>
        </w:trPr>
        <w:tc>
          <w:tcPr>
            <w:tcW w:w="1236" w:type="dxa"/>
            <w:gridSpan w:val="4"/>
            <w:vAlign w:val="center"/>
          </w:tcPr>
          <w:p w14:paraId="516BBFB5" w14:textId="77777777" w:rsidR="00D779DB" w:rsidRPr="002A733C" w:rsidRDefault="00D779DB" w:rsidP="002A733C">
            <w:r>
              <w:t>Street Address</w:t>
            </w:r>
          </w:p>
        </w:tc>
        <w:sdt>
          <w:sdtPr>
            <w:id w:val="800345966"/>
            <w:placeholder>
              <w:docPart w:val="871CE2AA2DC6483F8817AF8E5F4D6AF8"/>
            </w:placeholder>
            <w:temporary/>
            <w:showingPlcHdr/>
            <w:text/>
          </w:sdtPr>
          <w:sdtContent>
            <w:tc>
              <w:tcPr>
                <w:tcW w:w="8836" w:type="dxa"/>
                <w:gridSpan w:val="18"/>
                <w:vAlign w:val="center"/>
              </w:tcPr>
              <w:p w14:paraId="2DA66746" w14:textId="77777777" w:rsidR="00D779DB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D40FF" w:rsidRPr="002A733C" w14:paraId="4F3E8A82" w14:textId="77777777" w:rsidTr="00ED0662">
        <w:trPr>
          <w:gridAfter w:val="1"/>
          <w:wAfter w:w="28" w:type="dxa"/>
          <w:trHeight w:hRule="exact" w:val="403"/>
        </w:trPr>
        <w:tc>
          <w:tcPr>
            <w:tcW w:w="718" w:type="dxa"/>
            <w:vAlign w:val="center"/>
          </w:tcPr>
          <w:p w14:paraId="72DA71FF" w14:textId="77777777" w:rsidR="004C2FEE" w:rsidRPr="002A733C" w:rsidRDefault="004C2FEE" w:rsidP="002A733C">
            <w:r>
              <w:t>City</w:t>
            </w:r>
          </w:p>
        </w:tc>
        <w:sdt>
          <w:sdtPr>
            <w:id w:val="611023500"/>
            <w:placeholder>
              <w:docPart w:val="FD29D860BDB843B69A862C55B8C25E07"/>
            </w:placeholder>
            <w:temporary/>
            <w:showingPlcHdr/>
            <w:text/>
          </w:sdtPr>
          <w:sdtContent>
            <w:tc>
              <w:tcPr>
                <w:tcW w:w="3499" w:type="dxa"/>
                <w:gridSpan w:val="8"/>
                <w:vAlign w:val="center"/>
              </w:tcPr>
              <w:p w14:paraId="415436F4" w14:textId="77777777" w:rsidR="004C2FEE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31" w:type="dxa"/>
            <w:vAlign w:val="center"/>
          </w:tcPr>
          <w:p w14:paraId="56CCF718" w14:textId="77777777" w:rsidR="004C2FEE" w:rsidRPr="002A733C" w:rsidRDefault="004C2FEE" w:rsidP="002A733C">
            <w:r>
              <w:t>State</w:t>
            </w:r>
          </w:p>
        </w:tc>
        <w:sdt>
          <w:sdtPr>
            <w:id w:val="-1253973427"/>
            <w:placeholder>
              <w:docPart w:val="77B35F33AC104D5996C4126823DE94C4"/>
            </w:placeholder>
            <w:temporary/>
            <w:showingPlcHdr/>
            <w:text/>
          </w:sdtPr>
          <w:sdtContent>
            <w:tc>
              <w:tcPr>
                <w:tcW w:w="1807" w:type="dxa"/>
                <w:gridSpan w:val="6"/>
                <w:vAlign w:val="center"/>
              </w:tcPr>
              <w:p w14:paraId="1030465D" w14:textId="77777777" w:rsidR="004C2FEE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908" w:type="dxa"/>
            <w:vAlign w:val="center"/>
          </w:tcPr>
          <w:p w14:paraId="27080DD1" w14:textId="77777777" w:rsidR="004C2FEE" w:rsidRPr="002A733C" w:rsidRDefault="004C2FEE" w:rsidP="002A733C">
            <w:r>
              <w:t>ZIP</w:t>
            </w:r>
          </w:p>
        </w:tc>
        <w:sdt>
          <w:sdtPr>
            <w:id w:val="2001543531"/>
            <w:placeholder>
              <w:docPart w:val="C5ABF819AE044EB88552F5EF43EBD32B"/>
            </w:placeholder>
            <w:temporary/>
            <w:showingPlcHdr/>
            <w:text/>
          </w:sdtPr>
          <w:sdtContent>
            <w:tc>
              <w:tcPr>
                <w:tcW w:w="2509" w:type="dxa"/>
                <w:gridSpan w:val="5"/>
                <w:vAlign w:val="center"/>
              </w:tcPr>
              <w:p w14:paraId="7B06CEF5" w14:textId="77777777" w:rsidR="004C2FEE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90A29" w:rsidRPr="002A733C" w14:paraId="713D09CE" w14:textId="77777777" w:rsidTr="00ED0662">
        <w:trPr>
          <w:gridAfter w:val="1"/>
          <w:wAfter w:w="28" w:type="dxa"/>
          <w:trHeight w:hRule="exact" w:val="403"/>
        </w:trPr>
        <w:tc>
          <w:tcPr>
            <w:tcW w:w="718" w:type="dxa"/>
            <w:vAlign w:val="center"/>
          </w:tcPr>
          <w:p w14:paraId="2D5480A8" w14:textId="77777777" w:rsidR="00C90A29" w:rsidRPr="002A733C" w:rsidRDefault="00C90A29" w:rsidP="002A733C">
            <w:r>
              <w:t>Phone</w:t>
            </w:r>
          </w:p>
        </w:tc>
        <w:sdt>
          <w:sdtPr>
            <w:id w:val="-1074814653"/>
            <w:placeholder>
              <w:docPart w:val="37D7628A504145BFB9F74CA61088593E"/>
            </w:placeholder>
            <w:temporary/>
            <w:showingPlcHdr/>
            <w:text/>
          </w:sdtPr>
          <w:sdtContent>
            <w:tc>
              <w:tcPr>
                <w:tcW w:w="3499" w:type="dxa"/>
                <w:gridSpan w:val="8"/>
                <w:vAlign w:val="center"/>
              </w:tcPr>
              <w:p w14:paraId="1DD8884C" w14:textId="77777777" w:rsidR="00C90A29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78" w:type="dxa"/>
            <w:gridSpan w:val="2"/>
            <w:vAlign w:val="center"/>
          </w:tcPr>
          <w:p w14:paraId="16F1883B" w14:textId="77777777" w:rsidR="00C90A29" w:rsidRPr="002A733C" w:rsidRDefault="00C90A29" w:rsidP="002A733C">
            <w:r>
              <w:t>E-mail Address</w:t>
            </w:r>
          </w:p>
        </w:tc>
        <w:sdt>
          <w:sdtPr>
            <w:id w:val="43033803"/>
            <w:placeholder>
              <w:docPart w:val="00EE3186927C401385547E59C628F12F"/>
            </w:placeholder>
            <w:temporary/>
            <w:showingPlcHdr/>
            <w:text/>
          </w:sdtPr>
          <w:sdtContent>
            <w:tc>
              <w:tcPr>
                <w:tcW w:w="4677" w:type="dxa"/>
                <w:gridSpan w:val="11"/>
                <w:vAlign w:val="center"/>
              </w:tcPr>
              <w:p w14:paraId="4B03F0E3" w14:textId="77777777" w:rsidR="00C90A29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779DB" w:rsidRPr="002A733C" w14:paraId="1F086D50" w14:textId="77777777" w:rsidTr="00ED0662">
        <w:trPr>
          <w:gridAfter w:val="1"/>
          <w:wAfter w:w="28" w:type="dxa"/>
          <w:trHeight w:hRule="exact" w:val="403"/>
        </w:trPr>
        <w:tc>
          <w:tcPr>
            <w:tcW w:w="1236" w:type="dxa"/>
            <w:gridSpan w:val="4"/>
            <w:vAlign w:val="center"/>
          </w:tcPr>
          <w:p w14:paraId="4DAE1FC4" w14:textId="77777777" w:rsidR="00D779DB" w:rsidRPr="002A733C" w:rsidRDefault="00D779DB" w:rsidP="002A733C">
            <w:r>
              <w:t>Date Available</w:t>
            </w:r>
          </w:p>
        </w:tc>
        <w:sdt>
          <w:sdtPr>
            <w:id w:val="-391118193"/>
            <w:placeholder>
              <w:docPart w:val="E991AB421EA045DFA1B3FAD117FCD237"/>
            </w:placeholder>
            <w:temporary/>
            <w:showingPlcHdr/>
            <w:text/>
          </w:sdtPr>
          <w:sdtContent>
            <w:tc>
              <w:tcPr>
                <w:tcW w:w="2093" w:type="dxa"/>
                <w:gridSpan w:val="3"/>
                <w:vAlign w:val="center"/>
              </w:tcPr>
              <w:p w14:paraId="2C058CD4" w14:textId="77777777" w:rsidR="00D779DB" w:rsidRPr="002A733C" w:rsidRDefault="00D779DB" w:rsidP="002A733C">
                <w:r w:rsidRPr="000969C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19" w:type="dxa"/>
            <w:gridSpan w:val="3"/>
            <w:vAlign w:val="center"/>
          </w:tcPr>
          <w:p w14:paraId="6BF866B2" w14:textId="7DAA5582" w:rsidR="00D779DB" w:rsidRPr="002A733C" w:rsidRDefault="00D779DB" w:rsidP="002A733C"/>
        </w:tc>
        <w:tc>
          <w:tcPr>
            <w:tcW w:w="5224" w:type="dxa"/>
            <w:gridSpan w:val="12"/>
            <w:vAlign w:val="center"/>
          </w:tcPr>
          <w:p w14:paraId="3388B805" w14:textId="2515A01F" w:rsidR="00D779DB" w:rsidRPr="002A733C" w:rsidRDefault="00D779DB" w:rsidP="002A733C"/>
        </w:tc>
      </w:tr>
      <w:tr w:rsidR="004C2FEE" w:rsidRPr="002A733C" w14:paraId="5850881F" w14:textId="77777777" w:rsidTr="00ED0662">
        <w:trPr>
          <w:gridAfter w:val="1"/>
          <w:wAfter w:w="28" w:type="dxa"/>
          <w:trHeight w:hRule="exact" w:val="403"/>
        </w:trPr>
        <w:tc>
          <w:tcPr>
            <w:tcW w:w="1613" w:type="dxa"/>
            <w:gridSpan w:val="5"/>
            <w:vAlign w:val="center"/>
          </w:tcPr>
          <w:p w14:paraId="21565335" w14:textId="77777777" w:rsidR="004C2FEE" w:rsidRPr="002A733C" w:rsidRDefault="004C2FEE" w:rsidP="002A733C">
            <w:r>
              <w:t>Position Applied for</w:t>
            </w:r>
          </w:p>
        </w:tc>
        <w:sdt>
          <w:sdtPr>
            <w:id w:val="-569812626"/>
            <w:placeholder>
              <w:docPart w:val="4DB8492C8DF2442E9D9B7DF1A2AD85FA"/>
            </w:placeholder>
            <w:showingPlcHdr/>
            <w:dropDownList>
              <w:listItem w:value="Choose an item."/>
              <w:listItem w:displayText="EMT" w:value="EMT"/>
              <w:listItem w:displayText="AEMT" w:value="AEMT"/>
              <w:listItem w:displayText="EMT-I" w:value="EMT-I"/>
              <w:listItem w:displayText="Paramedic" w:value="Paramedic"/>
              <w:listItem w:displayText="Paramedic - Critical Care" w:value="Paramedic - Critical Care"/>
              <w:listItem w:displayText="Administrative" w:value="Administrative"/>
            </w:dropDownList>
          </w:sdtPr>
          <w:sdtContent>
            <w:tc>
              <w:tcPr>
                <w:tcW w:w="8459" w:type="dxa"/>
                <w:gridSpan w:val="17"/>
                <w:vAlign w:val="center"/>
              </w:tcPr>
              <w:p w14:paraId="07C2D420" w14:textId="77777777" w:rsidR="004C2FEE" w:rsidRPr="002A733C" w:rsidRDefault="00D779DB" w:rsidP="002A733C">
                <w:r w:rsidRPr="000969C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129A" w:rsidRPr="002A733C" w14:paraId="4D1A3663" w14:textId="77777777" w:rsidTr="00ED0662">
        <w:trPr>
          <w:gridAfter w:val="1"/>
          <w:wAfter w:w="28" w:type="dxa"/>
          <w:trHeight w:hRule="exact" w:val="403"/>
        </w:trPr>
        <w:tc>
          <w:tcPr>
            <w:tcW w:w="8355" w:type="dxa"/>
            <w:gridSpan w:val="19"/>
            <w:vAlign w:val="center"/>
          </w:tcPr>
          <w:p w14:paraId="3B272AA6" w14:textId="60EF2CCB" w:rsidR="0001129A" w:rsidRDefault="0001129A" w:rsidP="002A733C">
            <w:r>
              <w:t>Are you authorized to work in the U.S.? (</w:t>
            </w:r>
            <w:r w:rsidRPr="0001129A">
              <w:t>Proof of identity and eligibility are required upon hire</w:t>
            </w:r>
            <w:r>
              <w:t>)</w:t>
            </w:r>
          </w:p>
        </w:tc>
        <w:tc>
          <w:tcPr>
            <w:tcW w:w="807" w:type="dxa"/>
            <w:gridSpan w:val="2"/>
            <w:vAlign w:val="center"/>
          </w:tcPr>
          <w:p w14:paraId="689BEECE" w14:textId="77777777" w:rsidR="0001129A" w:rsidRDefault="0001129A" w:rsidP="00D779DB">
            <w:r w:rsidRPr="002A733C">
              <w:t>YES</w:t>
            </w:r>
            <w:r>
              <w:t xml:space="preserve"> </w:t>
            </w:r>
            <w:sdt>
              <w:sdtPr>
                <w:id w:val="-1733231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  <w:tc>
          <w:tcPr>
            <w:tcW w:w="910" w:type="dxa"/>
            <w:vAlign w:val="center"/>
          </w:tcPr>
          <w:p w14:paraId="41254022" w14:textId="77777777" w:rsidR="0001129A" w:rsidRDefault="0001129A" w:rsidP="00D779DB">
            <w:r>
              <w:t xml:space="preserve">NO </w:t>
            </w:r>
            <w:sdt>
              <w:sdtPr>
                <w:id w:val="-705017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8B57DD" w:rsidRPr="002A733C" w14:paraId="3D6A4C39" w14:textId="77777777" w:rsidTr="00ED0662">
        <w:trPr>
          <w:gridAfter w:val="1"/>
          <w:wAfter w:w="28" w:type="dxa"/>
          <w:trHeight w:hRule="exact" w:val="288"/>
        </w:trPr>
        <w:tc>
          <w:tcPr>
            <w:tcW w:w="10072" w:type="dxa"/>
            <w:gridSpan w:val="22"/>
            <w:vAlign w:val="center"/>
          </w:tcPr>
          <w:p w14:paraId="01A54C3C" w14:textId="77777777" w:rsidR="008B57DD" w:rsidRPr="002A733C" w:rsidRDefault="008B57DD" w:rsidP="00D924C4"/>
        </w:tc>
      </w:tr>
      <w:tr w:rsidR="000F2DF4" w:rsidRPr="002A733C" w14:paraId="06B827D5" w14:textId="77777777" w:rsidTr="00ED0662">
        <w:trPr>
          <w:gridAfter w:val="1"/>
          <w:wAfter w:w="28" w:type="dxa"/>
          <w:trHeight w:hRule="exact" w:val="288"/>
        </w:trPr>
        <w:tc>
          <w:tcPr>
            <w:tcW w:w="10072" w:type="dxa"/>
            <w:gridSpan w:val="22"/>
            <w:shd w:val="clear" w:color="auto" w:fill="D9D9D9" w:themeFill="background1" w:themeFillShade="D9"/>
            <w:vAlign w:val="center"/>
          </w:tcPr>
          <w:p w14:paraId="31FB09EA" w14:textId="77777777" w:rsidR="000F2DF4" w:rsidRPr="002A733C" w:rsidRDefault="009C220D" w:rsidP="00AA7471">
            <w:pPr>
              <w:pStyle w:val="Heading1"/>
            </w:pPr>
            <w:r w:rsidRPr="002A733C">
              <w:t>Education</w:t>
            </w:r>
          </w:p>
        </w:tc>
      </w:tr>
      <w:tr w:rsidR="00195009" w:rsidRPr="002A733C" w14:paraId="34C685C8" w14:textId="77777777" w:rsidTr="00ED0662">
        <w:trPr>
          <w:gridAfter w:val="1"/>
          <w:wAfter w:w="28" w:type="dxa"/>
          <w:trHeight w:hRule="exact" w:val="403"/>
        </w:trPr>
        <w:tc>
          <w:tcPr>
            <w:tcW w:w="1075" w:type="dxa"/>
            <w:gridSpan w:val="3"/>
            <w:vAlign w:val="center"/>
          </w:tcPr>
          <w:p w14:paraId="61DCD757" w14:textId="77777777" w:rsidR="000F2DF4" w:rsidRPr="002A733C" w:rsidRDefault="000F2DF4" w:rsidP="009126F8">
            <w:r w:rsidRPr="002A733C">
              <w:t>High School</w:t>
            </w:r>
          </w:p>
        </w:tc>
        <w:sdt>
          <w:sdtPr>
            <w:id w:val="455992011"/>
            <w:placeholder>
              <w:docPart w:val="2BEA5B7519114CC8B3CF1DB0DA550199"/>
            </w:placeholder>
            <w:showingPlcHdr/>
            <w:text/>
          </w:sdtPr>
          <w:sdtContent>
            <w:tc>
              <w:tcPr>
                <w:tcW w:w="2963" w:type="dxa"/>
                <w:gridSpan w:val="5"/>
                <w:vAlign w:val="center"/>
              </w:tcPr>
              <w:p w14:paraId="703E10F3" w14:textId="77777777" w:rsidR="000F2DF4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810" w:type="dxa"/>
            <w:gridSpan w:val="2"/>
            <w:vAlign w:val="center"/>
          </w:tcPr>
          <w:p w14:paraId="181D2D25" w14:textId="77777777" w:rsidR="000F2DF4" w:rsidRPr="002A733C" w:rsidRDefault="000F2DF4" w:rsidP="009126F8">
            <w:r w:rsidRPr="002A733C">
              <w:t>Address</w:t>
            </w:r>
          </w:p>
        </w:tc>
        <w:sdt>
          <w:sdtPr>
            <w:id w:val="411058098"/>
            <w:placeholder>
              <w:docPart w:val="447530E7D4CC4F5AA0C02B98C218C970"/>
            </w:placeholder>
            <w:showingPlcHdr/>
            <w:text/>
          </w:sdtPr>
          <w:sdtContent>
            <w:tc>
              <w:tcPr>
                <w:tcW w:w="5224" w:type="dxa"/>
                <w:gridSpan w:val="12"/>
                <w:vAlign w:val="center"/>
              </w:tcPr>
              <w:p w14:paraId="3259A974" w14:textId="77777777" w:rsidR="000F2DF4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129A" w:rsidRPr="002A733C" w14:paraId="79225D8E" w14:textId="77777777" w:rsidTr="00ED0662">
        <w:trPr>
          <w:gridAfter w:val="1"/>
          <w:wAfter w:w="28" w:type="dxa"/>
          <w:trHeight w:hRule="exact" w:val="403"/>
        </w:trPr>
        <w:tc>
          <w:tcPr>
            <w:tcW w:w="2515" w:type="dxa"/>
            <w:gridSpan w:val="6"/>
            <w:vAlign w:val="center"/>
          </w:tcPr>
          <w:p w14:paraId="601155AB" w14:textId="10B71372" w:rsidR="0001129A" w:rsidRPr="002A733C" w:rsidRDefault="0001129A" w:rsidP="009126F8"/>
        </w:tc>
        <w:tc>
          <w:tcPr>
            <w:tcW w:w="1523" w:type="dxa"/>
            <w:gridSpan w:val="2"/>
            <w:vAlign w:val="center"/>
          </w:tcPr>
          <w:p w14:paraId="14107257" w14:textId="77777777" w:rsidR="0001129A" w:rsidRPr="002A733C" w:rsidRDefault="0001129A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vAlign w:val="center"/>
          </w:tcPr>
          <w:p w14:paraId="55FF38B0" w14:textId="77777777" w:rsidR="0001129A" w:rsidRPr="002A733C" w:rsidRDefault="0001129A" w:rsidP="007B7E20">
            <w:r w:rsidRPr="002A733C">
              <w:t>YES</w:t>
            </w:r>
            <w:r>
              <w:t xml:space="preserve">  </w:t>
            </w:r>
            <w:sdt>
              <w:sdtPr>
                <w:id w:val="50359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  <w:gridSpan w:val="2"/>
            <w:vAlign w:val="center"/>
          </w:tcPr>
          <w:p w14:paraId="3B2EA3E9" w14:textId="77777777" w:rsidR="0001129A" w:rsidRPr="002A733C" w:rsidRDefault="0001129A" w:rsidP="007B7E20">
            <w:r w:rsidRPr="002A733C">
              <w:t>NO</w:t>
            </w:r>
            <w:r>
              <w:t xml:space="preserve">  </w:t>
            </w:r>
            <w:sdt>
              <w:sdtPr>
                <w:id w:val="1368950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09" w:type="dxa"/>
            <w:gridSpan w:val="2"/>
            <w:vAlign w:val="center"/>
          </w:tcPr>
          <w:p w14:paraId="0752F1AC" w14:textId="77777777" w:rsidR="0001129A" w:rsidRPr="002A733C" w:rsidRDefault="0001129A" w:rsidP="009126F8">
            <w:r w:rsidRPr="002A733C">
              <w:t>Degree</w:t>
            </w:r>
          </w:p>
        </w:tc>
        <w:sdt>
          <w:sdtPr>
            <w:id w:val="2019118974"/>
            <w:placeholder>
              <w:docPart w:val="A75DEA0D6380411B9E02F3AB40F1573C"/>
            </w:placeholder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140E06AA" w14:textId="77777777" w:rsidR="0001129A" w:rsidRPr="002A733C" w:rsidRDefault="0001129A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5009" w:rsidRPr="002A733C" w14:paraId="43A0E5EE" w14:textId="77777777" w:rsidTr="00ED0662">
        <w:trPr>
          <w:gridAfter w:val="1"/>
          <w:wAfter w:w="28" w:type="dxa"/>
          <w:trHeight w:hRule="exact" w:val="403"/>
        </w:trPr>
        <w:tc>
          <w:tcPr>
            <w:tcW w:w="741" w:type="dxa"/>
            <w:gridSpan w:val="2"/>
            <w:vAlign w:val="center"/>
          </w:tcPr>
          <w:p w14:paraId="366BFA76" w14:textId="77777777" w:rsidR="000F2DF4" w:rsidRPr="002A733C" w:rsidRDefault="000F2DF4" w:rsidP="009126F8">
            <w:r w:rsidRPr="002A733C">
              <w:t>College</w:t>
            </w:r>
          </w:p>
        </w:tc>
        <w:sdt>
          <w:sdtPr>
            <w:id w:val="855615061"/>
            <w:placeholder>
              <w:docPart w:val="F2CFEF7C2BC5439BA4FB44AA57F5AC47"/>
            </w:placeholder>
            <w:showingPlcHdr/>
            <w:text/>
          </w:sdtPr>
          <w:sdtContent>
            <w:tc>
              <w:tcPr>
                <w:tcW w:w="3297" w:type="dxa"/>
                <w:gridSpan w:val="6"/>
                <w:vAlign w:val="center"/>
              </w:tcPr>
              <w:p w14:paraId="67744DAB" w14:textId="77777777" w:rsidR="000F2DF4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810" w:type="dxa"/>
            <w:gridSpan w:val="2"/>
            <w:vAlign w:val="center"/>
          </w:tcPr>
          <w:p w14:paraId="73D479ED" w14:textId="77777777" w:rsidR="000F2DF4" w:rsidRPr="002A733C" w:rsidRDefault="000F2DF4" w:rsidP="009126F8">
            <w:r w:rsidRPr="002A733C">
              <w:t>Address</w:t>
            </w:r>
          </w:p>
        </w:tc>
        <w:sdt>
          <w:sdtPr>
            <w:id w:val="-1272549667"/>
            <w:placeholder>
              <w:docPart w:val="DDF08F91552B48BFAC5F3A40571CB7EF"/>
            </w:placeholder>
            <w:showingPlcHdr/>
            <w:text/>
          </w:sdtPr>
          <w:sdtContent>
            <w:tc>
              <w:tcPr>
                <w:tcW w:w="5224" w:type="dxa"/>
                <w:gridSpan w:val="12"/>
                <w:vAlign w:val="center"/>
              </w:tcPr>
              <w:p w14:paraId="39566D03" w14:textId="77777777" w:rsidR="000F2DF4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129A" w:rsidRPr="002A733C" w14:paraId="7B32839A" w14:textId="77777777" w:rsidTr="00ED0662">
        <w:trPr>
          <w:gridAfter w:val="1"/>
          <w:wAfter w:w="28" w:type="dxa"/>
          <w:trHeight w:hRule="exact" w:val="403"/>
        </w:trPr>
        <w:tc>
          <w:tcPr>
            <w:tcW w:w="2515" w:type="dxa"/>
            <w:gridSpan w:val="6"/>
            <w:vAlign w:val="center"/>
          </w:tcPr>
          <w:p w14:paraId="17F2C801" w14:textId="20DB958E" w:rsidR="0001129A" w:rsidRPr="002A733C" w:rsidRDefault="0001129A" w:rsidP="009126F8"/>
        </w:tc>
        <w:tc>
          <w:tcPr>
            <w:tcW w:w="1523" w:type="dxa"/>
            <w:gridSpan w:val="2"/>
            <w:vAlign w:val="center"/>
          </w:tcPr>
          <w:p w14:paraId="57EF9A57" w14:textId="77777777" w:rsidR="0001129A" w:rsidRPr="002A733C" w:rsidRDefault="0001129A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vAlign w:val="center"/>
          </w:tcPr>
          <w:p w14:paraId="1E00DC7D" w14:textId="77777777" w:rsidR="0001129A" w:rsidRPr="002A733C" w:rsidRDefault="0001129A" w:rsidP="007B7E20">
            <w:r w:rsidRPr="002A733C">
              <w:t>YES</w:t>
            </w:r>
            <w:r>
              <w:t xml:space="preserve">  </w:t>
            </w:r>
            <w:sdt>
              <w:sdtPr>
                <w:id w:val="1712690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  <w:gridSpan w:val="2"/>
            <w:vAlign w:val="center"/>
          </w:tcPr>
          <w:p w14:paraId="22177BEE" w14:textId="77777777" w:rsidR="0001129A" w:rsidRPr="002A733C" w:rsidRDefault="0001129A" w:rsidP="00CE46A0">
            <w:r w:rsidRPr="002A733C">
              <w:t>NO</w:t>
            </w:r>
            <w:r>
              <w:t xml:space="preserve">  </w:t>
            </w:r>
            <w:sdt>
              <w:sdtPr>
                <w:rPr>
                  <w:rStyle w:val="CheckBoxChar"/>
                </w:rPr>
                <w:id w:val="49238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Style w:val="CheckBoxChar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09" w:type="dxa"/>
            <w:gridSpan w:val="2"/>
            <w:vAlign w:val="center"/>
          </w:tcPr>
          <w:p w14:paraId="79FA2F1A" w14:textId="77777777" w:rsidR="0001129A" w:rsidRPr="002A733C" w:rsidRDefault="0001129A" w:rsidP="009126F8">
            <w:r w:rsidRPr="002A733C">
              <w:t>Degree</w:t>
            </w:r>
          </w:p>
        </w:tc>
        <w:sdt>
          <w:sdtPr>
            <w:id w:val="-1285413577"/>
            <w:placeholder>
              <w:docPart w:val="A174405854554222B47EE544D665D1E0"/>
            </w:placeholder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0DEDE9E4" w14:textId="77777777" w:rsidR="0001129A" w:rsidRPr="002A733C" w:rsidRDefault="0001129A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C2FEE" w:rsidRPr="002A733C" w14:paraId="38C2783F" w14:textId="77777777" w:rsidTr="00ED0662">
        <w:trPr>
          <w:gridAfter w:val="1"/>
          <w:wAfter w:w="28" w:type="dxa"/>
          <w:trHeight w:hRule="exact" w:val="403"/>
        </w:trPr>
        <w:tc>
          <w:tcPr>
            <w:tcW w:w="741" w:type="dxa"/>
            <w:gridSpan w:val="2"/>
            <w:vAlign w:val="center"/>
          </w:tcPr>
          <w:p w14:paraId="5BEF987D" w14:textId="77777777" w:rsidR="002A2510" w:rsidRPr="002A733C" w:rsidRDefault="002A2510" w:rsidP="009126F8">
            <w:r w:rsidRPr="002A733C">
              <w:t>Other</w:t>
            </w:r>
          </w:p>
        </w:tc>
        <w:sdt>
          <w:sdtPr>
            <w:id w:val="-2041034534"/>
            <w:placeholder>
              <w:docPart w:val="86BE073C1650448692C083447F7F1F54"/>
            </w:placeholder>
            <w:showingPlcHdr/>
            <w:text/>
          </w:sdtPr>
          <w:sdtContent>
            <w:tc>
              <w:tcPr>
                <w:tcW w:w="3297" w:type="dxa"/>
                <w:gridSpan w:val="6"/>
                <w:vAlign w:val="center"/>
              </w:tcPr>
              <w:p w14:paraId="11B9E2D5" w14:textId="77777777" w:rsidR="002A2510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810" w:type="dxa"/>
            <w:gridSpan w:val="2"/>
            <w:vAlign w:val="center"/>
          </w:tcPr>
          <w:p w14:paraId="233FBCAE" w14:textId="77777777" w:rsidR="002A2510" w:rsidRPr="002A733C" w:rsidRDefault="002A2510" w:rsidP="009126F8">
            <w:r w:rsidRPr="002A733C">
              <w:t>Address</w:t>
            </w:r>
          </w:p>
        </w:tc>
        <w:sdt>
          <w:sdtPr>
            <w:id w:val="1273438204"/>
            <w:placeholder>
              <w:docPart w:val="2787CA28EBCA4105BDFAC1E48EC1F5C1"/>
            </w:placeholder>
            <w:showingPlcHdr/>
            <w:text/>
          </w:sdtPr>
          <w:sdtContent>
            <w:tc>
              <w:tcPr>
                <w:tcW w:w="5224" w:type="dxa"/>
                <w:gridSpan w:val="12"/>
                <w:vAlign w:val="center"/>
              </w:tcPr>
              <w:p w14:paraId="5F3614A2" w14:textId="77777777" w:rsidR="002A2510" w:rsidRPr="002A733C" w:rsidRDefault="007B7E20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129A" w:rsidRPr="002A733C" w14:paraId="3B803378" w14:textId="77777777" w:rsidTr="00ED0662">
        <w:trPr>
          <w:gridAfter w:val="1"/>
          <w:wAfter w:w="28" w:type="dxa"/>
          <w:trHeight w:hRule="exact" w:val="403"/>
        </w:trPr>
        <w:tc>
          <w:tcPr>
            <w:tcW w:w="2515" w:type="dxa"/>
            <w:gridSpan w:val="6"/>
            <w:vAlign w:val="center"/>
          </w:tcPr>
          <w:p w14:paraId="76274D95" w14:textId="2D854AE9" w:rsidR="0001129A" w:rsidRPr="002A733C" w:rsidRDefault="0001129A" w:rsidP="009126F8"/>
        </w:tc>
        <w:tc>
          <w:tcPr>
            <w:tcW w:w="1523" w:type="dxa"/>
            <w:gridSpan w:val="2"/>
            <w:vAlign w:val="center"/>
          </w:tcPr>
          <w:p w14:paraId="5CD83F65" w14:textId="77777777" w:rsidR="0001129A" w:rsidRPr="002A733C" w:rsidRDefault="0001129A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vAlign w:val="center"/>
          </w:tcPr>
          <w:p w14:paraId="6F04DFAE" w14:textId="77777777" w:rsidR="0001129A" w:rsidRPr="002A733C" w:rsidRDefault="0001129A" w:rsidP="007B7E20">
            <w:r w:rsidRPr="002A733C">
              <w:t>YES</w:t>
            </w:r>
            <w:bookmarkStart w:id="0" w:name="Check3"/>
            <w:r>
              <w:t xml:space="preserve">  </w:t>
            </w:r>
            <w:bookmarkEnd w:id="0"/>
            <w:sdt>
              <w:sdtPr>
                <w:id w:val="-1141880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  <w:gridSpan w:val="2"/>
            <w:vAlign w:val="center"/>
          </w:tcPr>
          <w:p w14:paraId="2905F5D2" w14:textId="77777777" w:rsidR="0001129A" w:rsidRPr="002A733C" w:rsidRDefault="0001129A" w:rsidP="007B7E20">
            <w:r w:rsidRPr="002A733C">
              <w:t>NO</w:t>
            </w:r>
            <w:r>
              <w:t xml:space="preserve">  </w:t>
            </w:r>
            <w:sdt>
              <w:sdtPr>
                <w:id w:val="-122405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09" w:type="dxa"/>
            <w:gridSpan w:val="2"/>
            <w:vAlign w:val="center"/>
          </w:tcPr>
          <w:p w14:paraId="64B44A6F" w14:textId="77777777" w:rsidR="0001129A" w:rsidRPr="002A733C" w:rsidRDefault="0001129A" w:rsidP="009126F8">
            <w:r w:rsidRPr="002A733C">
              <w:t>Degree</w:t>
            </w:r>
          </w:p>
        </w:tc>
        <w:sdt>
          <w:sdtPr>
            <w:id w:val="-759754623"/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739879A9" w14:textId="77777777" w:rsidR="0001129A" w:rsidRPr="002A733C" w:rsidRDefault="0001129A" w:rsidP="009126F8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F2DF4" w:rsidRPr="002A733C" w14:paraId="3F0434D4" w14:textId="77777777" w:rsidTr="00ED0662">
        <w:trPr>
          <w:gridAfter w:val="1"/>
          <w:wAfter w:w="28" w:type="dxa"/>
          <w:trHeight w:hRule="exact" w:val="288"/>
        </w:trPr>
        <w:tc>
          <w:tcPr>
            <w:tcW w:w="10072" w:type="dxa"/>
            <w:gridSpan w:val="22"/>
            <w:shd w:val="clear" w:color="auto" w:fill="D9D9D9" w:themeFill="background1" w:themeFillShade="D9"/>
            <w:vAlign w:val="center"/>
          </w:tcPr>
          <w:p w14:paraId="06B73F4E" w14:textId="77777777" w:rsidR="000F2DF4" w:rsidRPr="002A733C" w:rsidRDefault="009C220D" w:rsidP="00AA7471">
            <w:pPr>
              <w:pStyle w:val="Heading1"/>
            </w:pPr>
            <w:r w:rsidRPr="002A733C">
              <w:t>References</w:t>
            </w:r>
          </w:p>
        </w:tc>
      </w:tr>
      <w:tr w:rsidR="000F2DF4" w:rsidRPr="002A733C" w14:paraId="7BA4706D" w14:textId="77777777" w:rsidTr="00ED0662">
        <w:trPr>
          <w:gridAfter w:val="1"/>
          <w:wAfter w:w="28" w:type="dxa"/>
          <w:trHeight w:hRule="exact" w:val="288"/>
        </w:trPr>
        <w:tc>
          <w:tcPr>
            <w:tcW w:w="10072" w:type="dxa"/>
            <w:gridSpan w:val="22"/>
            <w:vAlign w:val="center"/>
          </w:tcPr>
          <w:p w14:paraId="1F6B8A46" w14:textId="77777777" w:rsidR="000F2DF4" w:rsidRPr="002A733C" w:rsidRDefault="000F2DF4" w:rsidP="007229D0">
            <w:pPr>
              <w:pStyle w:val="Italics"/>
            </w:pPr>
            <w:r w:rsidRPr="002A733C">
              <w:t>Please list three</w:t>
            </w:r>
            <w:r w:rsidR="0002798A" w:rsidRPr="002A733C">
              <w:t xml:space="preserve"> professional references</w:t>
            </w:r>
            <w:r w:rsidR="007229D0">
              <w:t>.</w:t>
            </w:r>
          </w:p>
        </w:tc>
      </w:tr>
      <w:tr w:rsidR="008D40FF" w:rsidRPr="002A733C" w14:paraId="1EB878D1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6E79ECFF" w14:textId="77777777" w:rsidR="000F2DF4" w:rsidRPr="002A733C" w:rsidRDefault="000F2DF4" w:rsidP="007229D0">
            <w:r w:rsidRPr="002A733C">
              <w:t>Full Name</w:t>
            </w:r>
          </w:p>
        </w:tc>
        <w:sdt>
          <w:sdtPr>
            <w:id w:val="-826668174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5685E5F3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00" w:type="dxa"/>
            <w:gridSpan w:val="4"/>
            <w:vAlign w:val="center"/>
          </w:tcPr>
          <w:p w14:paraId="69D38A18" w14:textId="77777777" w:rsidR="000F2DF4" w:rsidRPr="002A733C" w:rsidRDefault="000D2539" w:rsidP="007229D0">
            <w:r w:rsidRPr="002A733C">
              <w:t>Relationship</w:t>
            </w:r>
          </w:p>
        </w:tc>
        <w:sdt>
          <w:sdtPr>
            <w:id w:val="-768314954"/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7365AD5B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D40FF" w:rsidRPr="002A733C" w14:paraId="463304DB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25FFAE0A" w14:textId="77777777" w:rsidR="000F2DF4" w:rsidRPr="002A733C" w:rsidRDefault="000D2539" w:rsidP="007229D0">
            <w:r w:rsidRPr="002A733C">
              <w:t>Company</w:t>
            </w:r>
          </w:p>
        </w:tc>
        <w:sdt>
          <w:sdtPr>
            <w:id w:val="281698397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5CC46D61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76" w:type="dxa"/>
            <w:gridSpan w:val="2"/>
            <w:vAlign w:val="center"/>
          </w:tcPr>
          <w:p w14:paraId="76A50178" w14:textId="77777777" w:rsidR="000F2DF4" w:rsidRPr="002A733C" w:rsidRDefault="000F2DF4" w:rsidP="007229D0">
            <w:r w:rsidRPr="002A733C">
              <w:t>Phone</w:t>
            </w:r>
          </w:p>
        </w:tc>
        <w:sdt>
          <w:sdtPr>
            <w:id w:val="1838335948"/>
            <w:showingPlcHdr/>
            <w:text/>
          </w:sdtPr>
          <w:sdtContent>
            <w:tc>
              <w:tcPr>
                <w:tcW w:w="4029" w:type="dxa"/>
                <w:gridSpan w:val="10"/>
                <w:vAlign w:val="center"/>
              </w:tcPr>
              <w:p w14:paraId="333653A1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0662" w:rsidRPr="002A733C" w14:paraId="2A2B7531" w14:textId="35B51E7A" w:rsidTr="00ED0662">
        <w:trPr>
          <w:gridAfter w:val="1"/>
          <w:wAfter w:w="28" w:type="dxa"/>
          <w:trHeight w:hRule="exact" w:val="403"/>
        </w:trPr>
        <w:tc>
          <w:tcPr>
            <w:tcW w:w="1075" w:type="dxa"/>
            <w:gridSpan w:val="3"/>
            <w:vAlign w:val="center"/>
          </w:tcPr>
          <w:p w14:paraId="2E4E1655" w14:textId="77777777" w:rsidR="00ED0662" w:rsidRPr="002A733C" w:rsidRDefault="00ED0662" w:rsidP="007229D0">
            <w:r w:rsidRPr="002A733C">
              <w:t>Address</w:t>
            </w:r>
          </w:p>
        </w:tc>
        <w:sdt>
          <w:sdtPr>
            <w:id w:val="1680088542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04BB8D61" w14:textId="77777777" w:rsidR="00ED0662" w:rsidRPr="002A733C" w:rsidRDefault="00ED0662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260" w:type="dxa"/>
            <w:gridSpan w:val="5"/>
            <w:vAlign w:val="center"/>
          </w:tcPr>
          <w:p w14:paraId="39CE1B28" w14:textId="45E27B14" w:rsidR="00ED0662" w:rsidRPr="002A733C" w:rsidRDefault="00ED0662" w:rsidP="007229D0">
            <w:r>
              <w:t>Email Address:</w:t>
            </w:r>
          </w:p>
        </w:tc>
        <w:sdt>
          <w:sdtPr>
            <w:id w:val="164361887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417" w:type="dxa"/>
                <w:gridSpan w:val="6"/>
                <w:vAlign w:val="center"/>
              </w:tcPr>
              <w:p w14:paraId="005F01F2" w14:textId="2C9D46BF" w:rsidR="00ED0662" w:rsidRPr="002A733C" w:rsidRDefault="00ED0662" w:rsidP="007229D0">
                <w:r w:rsidRPr="00C4602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A1627" w:rsidRPr="002A733C" w14:paraId="6A782F52" w14:textId="77777777" w:rsidTr="00ED0662">
        <w:trPr>
          <w:gridAfter w:val="1"/>
          <w:wAfter w:w="28" w:type="dxa"/>
          <w:trHeight w:hRule="exact" w:val="132"/>
        </w:trPr>
        <w:tc>
          <w:tcPr>
            <w:tcW w:w="10072" w:type="dxa"/>
            <w:gridSpan w:val="22"/>
            <w:shd w:val="clear" w:color="auto" w:fill="D9D9D9" w:themeFill="background1" w:themeFillShade="D9"/>
            <w:vAlign w:val="center"/>
          </w:tcPr>
          <w:p w14:paraId="603BA00E" w14:textId="77777777" w:rsidR="009A1627" w:rsidRDefault="009A1627" w:rsidP="007229D0"/>
        </w:tc>
      </w:tr>
      <w:tr w:rsidR="008D40FF" w:rsidRPr="002A733C" w14:paraId="55E693F4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1FBC4EC2" w14:textId="77777777" w:rsidR="000F2DF4" w:rsidRPr="002A733C" w:rsidRDefault="000F2DF4" w:rsidP="007229D0">
            <w:r w:rsidRPr="002A733C">
              <w:t>Full Name</w:t>
            </w:r>
          </w:p>
        </w:tc>
        <w:sdt>
          <w:sdtPr>
            <w:id w:val="153267376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16262685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00" w:type="dxa"/>
            <w:gridSpan w:val="4"/>
            <w:vAlign w:val="center"/>
          </w:tcPr>
          <w:p w14:paraId="50A07F14" w14:textId="77777777" w:rsidR="000F2DF4" w:rsidRPr="002A733C" w:rsidRDefault="000D2539" w:rsidP="007229D0">
            <w:r w:rsidRPr="002A733C">
              <w:t>Relationship</w:t>
            </w:r>
          </w:p>
        </w:tc>
        <w:sdt>
          <w:sdtPr>
            <w:id w:val="-558250096"/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3837F609" w14:textId="77777777" w:rsidR="000F2DF4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D40FF" w:rsidRPr="002A733C" w14:paraId="3296CA5F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09C6EBEF" w14:textId="77777777" w:rsidR="000D2539" w:rsidRPr="002A733C" w:rsidRDefault="000D2539" w:rsidP="007229D0">
            <w:r w:rsidRPr="002A733C">
              <w:t>Company</w:t>
            </w:r>
          </w:p>
        </w:tc>
        <w:sdt>
          <w:sdtPr>
            <w:id w:val="-201941026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2F55DFB4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76" w:type="dxa"/>
            <w:gridSpan w:val="2"/>
            <w:vAlign w:val="center"/>
          </w:tcPr>
          <w:p w14:paraId="0C73D8DB" w14:textId="77777777" w:rsidR="000D2539" w:rsidRPr="002A733C" w:rsidRDefault="000D2539" w:rsidP="007229D0">
            <w:r w:rsidRPr="002A733C">
              <w:t>Phone</w:t>
            </w:r>
          </w:p>
        </w:tc>
        <w:sdt>
          <w:sdtPr>
            <w:id w:val="-976228270"/>
            <w:showingPlcHdr/>
            <w:text/>
          </w:sdtPr>
          <w:sdtContent>
            <w:tc>
              <w:tcPr>
                <w:tcW w:w="4029" w:type="dxa"/>
                <w:gridSpan w:val="10"/>
                <w:vAlign w:val="center"/>
              </w:tcPr>
              <w:p w14:paraId="53530294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0662" w:rsidRPr="002A733C" w14:paraId="7301C359" w14:textId="21789336" w:rsidTr="00ED0662">
        <w:trPr>
          <w:gridAfter w:val="1"/>
          <w:wAfter w:w="28" w:type="dxa"/>
          <w:trHeight w:hRule="exact" w:val="403"/>
        </w:trPr>
        <w:tc>
          <w:tcPr>
            <w:tcW w:w="1075" w:type="dxa"/>
            <w:gridSpan w:val="3"/>
            <w:vAlign w:val="center"/>
          </w:tcPr>
          <w:p w14:paraId="5DDE79D9" w14:textId="77777777" w:rsidR="00ED0662" w:rsidRPr="002A733C" w:rsidRDefault="00ED0662" w:rsidP="007229D0">
            <w:r w:rsidRPr="002A733C">
              <w:t>Address</w:t>
            </w:r>
          </w:p>
        </w:tc>
        <w:sdt>
          <w:sdtPr>
            <w:id w:val="-1502574901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3AF563C8" w14:textId="77777777" w:rsidR="00ED0662" w:rsidRPr="002A733C" w:rsidRDefault="00ED0662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260" w:type="dxa"/>
            <w:gridSpan w:val="5"/>
            <w:vAlign w:val="center"/>
          </w:tcPr>
          <w:p w14:paraId="29B44367" w14:textId="78E35FE3" w:rsidR="00ED0662" w:rsidRPr="002A733C" w:rsidRDefault="00ED0662" w:rsidP="007229D0">
            <w:r>
              <w:t>Email Address:</w:t>
            </w:r>
          </w:p>
        </w:tc>
        <w:sdt>
          <w:sdtPr>
            <w:id w:val="195096939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417" w:type="dxa"/>
                <w:gridSpan w:val="6"/>
                <w:vAlign w:val="center"/>
              </w:tcPr>
              <w:p w14:paraId="038A9685" w14:textId="32899987" w:rsidR="00ED0662" w:rsidRPr="002A733C" w:rsidRDefault="00ED0662" w:rsidP="007229D0">
                <w:r w:rsidRPr="00C4602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A1627" w:rsidRPr="002A733C" w14:paraId="7231998D" w14:textId="77777777" w:rsidTr="00ED0662">
        <w:trPr>
          <w:gridAfter w:val="1"/>
          <w:wAfter w:w="28" w:type="dxa"/>
          <w:trHeight w:hRule="exact" w:val="104"/>
        </w:trPr>
        <w:tc>
          <w:tcPr>
            <w:tcW w:w="10072" w:type="dxa"/>
            <w:gridSpan w:val="22"/>
            <w:shd w:val="clear" w:color="auto" w:fill="D9D9D9" w:themeFill="background1" w:themeFillShade="D9"/>
            <w:vAlign w:val="center"/>
          </w:tcPr>
          <w:p w14:paraId="25B0296A" w14:textId="77777777" w:rsidR="009A1627" w:rsidRDefault="009A1627" w:rsidP="007229D0"/>
        </w:tc>
      </w:tr>
      <w:tr w:rsidR="008D40FF" w:rsidRPr="002A733C" w14:paraId="56A06C4C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73DCB273" w14:textId="77777777" w:rsidR="000D2539" w:rsidRPr="002A733C" w:rsidRDefault="000D2539" w:rsidP="007229D0">
            <w:r w:rsidRPr="002A733C">
              <w:t>Full Name</w:t>
            </w:r>
          </w:p>
        </w:tc>
        <w:sdt>
          <w:sdtPr>
            <w:id w:val="1614787157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74B6EC45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00" w:type="dxa"/>
            <w:gridSpan w:val="4"/>
            <w:vAlign w:val="center"/>
          </w:tcPr>
          <w:p w14:paraId="28931512" w14:textId="77777777" w:rsidR="000D2539" w:rsidRPr="002A733C" w:rsidRDefault="000D2539" w:rsidP="007229D0">
            <w:r w:rsidRPr="002A733C">
              <w:t>Relationship</w:t>
            </w:r>
          </w:p>
        </w:tc>
        <w:sdt>
          <w:sdtPr>
            <w:id w:val="764889373"/>
            <w:showingPlcHdr/>
            <w:text/>
          </w:sdtPr>
          <w:sdtContent>
            <w:tc>
              <w:tcPr>
                <w:tcW w:w="3605" w:type="dxa"/>
                <w:gridSpan w:val="8"/>
                <w:vAlign w:val="center"/>
              </w:tcPr>
              <w:p w14:paraId="2D9C0CB6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8D40FF" w:rsidRPr="002A733C" w14:paraId="45000360" w14:textId="77777777" w:rsidTr="00ED0662">
        <w:trPr>
          <w:trHeight w:hRule="exact" w:val="403"/>
        </w:trPr>
        <w:tc>
          <w:tcPr>
            <w:tcW w:w="1075" w:type="dxa"/>
            <w:gridSpan w:val="3"/>
            <w:vAlign w:val="center"/>
          </w:tcPr>
          <w:p w14:paraId="636772B4" w14:textId="77777777" w:rsidR="000D2539" w:rsidRPr="002A733C" w:rsidRDefault="000D2539" w:rsidP="007229D0">
            <w:r w:rsidRPr="002A733C">
              <w:t>Company</w:t>
            </w:r>
          </w:p>
        </w:tc>
        <w:sdt>
          <w:sdtPr>
            <w:id w:val="1015578356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12A84E17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76" w:type="dxa"/>
            <w:gridSpan w:val="2"/>
            <w:vAlign w:val="center"/>
          </w:tcPr>
          <w:p w14:paraId="5DC89501" w14:textId="77777777" w:rsidR="000D2539" w:rsidRPr="002A733C" w:rsidRDefault="000D2539" w:rsidP="007229D0">
            <w:r w:rsidRPr="002A733C">
              <w:t>Phone</w:t>
            </w:r>
          </w:p>
        </w:tc>
        <w:sdt>
          <w:sdtPr>
            <w:id w:val="2011569933"/>
            <w:showingPlcHdr/>
            <w:text/>
          </w:sdtPr>
          <w:sdtContent>
            <w:tc>
              <w:tcPr>
                <w:tcW w:w="4029" w:type="dxa"/>
                <w:gridSpan w:val="10"/>
                <w:vAlign w:val="center"/>
              </w:tcPr>
              <w:p w14:paraId="73094098" w14:textId="77777777" w:rsidR="000D2539" w:rsidRPr="002A733C" w:rsidRDefault="007B7E20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0662" w:rsidRPr="002A733C" w14:paraId="1F2B3FA7" w14:textId="62DBEFB2" w:rsidTr="00ED0662">
        <w:trPr>
          <w:gridAfter w:val="1"/>
          <w:wAfter w:w="28" w:type="dxa"/>
          <w:trHeight w:hRule="exact" w:val="403"/>
        </w:trPr>
        <w:tc>
          <w:tcPr>
            <w:tcW w:w="1075" w:type="dxa"/>
            <w:gridSpan w:val="3"/>
            <w:vAlign w:val="center"/>
          </w:tcPr>
          <w:p w14:paraId="2C8E52F7" w14:textId="77777777" w:rsidR="00ED0662" w:rsidRPr="002A733C" w:rsidRDefault="00ED0662" w:rsidP="007229D0">
            <w:r w:rsidRPr="002A733C">
              <w:t>Address</w:t>
            </w:r>
          </w:p>
        </w:tc>
        <w:sdt>
          <w:sdtPr>
            <w:id w:val="-946846862"/>
            <w:showingPlcHdr/>
            <w:text/>
          </w:sdtPr>
          <w:sdtContent>
            <w:tc>
              <w:tcPr>
                <w:tcW w:w="4320" w:type="dxa"/>
                <w:gridSpan w:val="8"/>
                <w:vAlign w:val="center"/>
              </w:tcPr>
              <w:p w14:paraId="6B11A671" w14:textId="77777777" w:rsidR="00ED0662" w:rsidRPr="002A733C" w:rsidRDefault="00ED0662" w:rsidP="007229D0">
                <w:r w:rsidRPr="00BB34B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260" w:type="dxa"/>
            <w:gridSpan w:val="5"/>
            <w:vAlign w:val="center"/>
          </w:tcPr>
          <w:p w14:paraId="2A875815" w14:textId="7856D3AF" w:rsidR="00ED0662" w:rsidRPr="002A733C" w:rsidRDefault="00ED0662" w:rsidP="007229D0">
            <w:r>
              <w:t xml:space="preserve">Email Address: </w:t>
            </w:r>
          </w:p>
        </w:tc>
        <w:sdt>
          <w:sdtPr>
            <w:id w:val="-1626540147"/>
            <w:placeholder>
              <w:docPart w:val="DefaultPlaceholder_-1854013440"/>
            </w:placeholder>
            <w:showingPlcHdr/>
          </w:sdtPr>
          <w:sdtContent>
            <w:tc>
              <w:tcPr>
                <w:tcW w:w="3417" w:type="dxa"/>
                <w:gridSpan w:val="6"/>
                <w:vAlign w:val="center"/>
              </w:tcPr>
              <w:p w14:paraId="254ADDFF" w14:textId="1FA8A1BE" w:rsidR="00ED0662" w:rsidRPr="002A733C" w:rsidRDefault="00ED0662" w:rsidP="007229D0">
                <w:r w:rsidRPr="00C4602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-69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99"/>
        <w:gridCol w:w="3428"/>
        <w:gridCol w:w="4843"/>
      </w:tblGrid>
      <w:tr w:rsidR="0064284A" w14:paraId="6A616783" w14:textId="77777777" w:rsidTr="0064284A">
        <w:trPr>
          <w:trHeight w:val="260"/>
        </w:trPr>
        <w:tc>
          <w:tcPr>
            <w:tcW w:w="10070" w:type="dxa"/>
            <w:gridSpan w:val="3"/>
            <w:shd w:val="clear" w:color="auto" w:fill="D9D9D9" w:themeFill="background1" w:themeFillShade="D9"/>
            <w:vAlign w:val="center"/>
          </w:tcPr>
          <w:p w14:paraId="57D03A82" w14:textId="77777777" w:rsidR="0064284A" w:rsidRDefault="0064284A" w:rsidP="0064284A">
            <w:pPr>
              <w:pStyle w:val="Heading1"/>
            </w:pPr>
            <w:r>
              <w:lastRenderedPageBreak/>
              <w:t>Employment History – Starting with current / most recent employment</w:t>
            </w:r>
          </w:p>
        </w:tc>
      </w:tr>
      <w:tr w:rsidR="0064284A" w14:paraId="15BB8192" w14:textId="77777777" w:rsidTr="0064284A">
        <w:trPr>
          <w:trHeight w:val="432"/>
        </w:trPr>
        <w:tc>
          <w:tcPr>
            <w:tcW w:w="10070" w:type="dxa"/>
            <w:gridSpan w:val="3"/>
            <w:vAlign w:val="center"/>
          </w:tcPr>
          <w:p w14:paraId="35CD0813" w14:textId="77777777" w:rsidR="0064284A" w:rsidRDefault="0064284A" w:rsidP="0064284A">
            <w:r>
              <w:t xml:space="preserve">Employer: </w:t>
            </w:r>
            <w:sdt>
              <w:sdtPr>
                <w:id w:val="921149028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2D6569D5" w14:textId="77777777" w:rsidTr="0064284A">
        <w:trPr>
          <w:trHeight w:val="403"/>
        </w:trPr>
        <w:tc>
          <w:tcPr>
            <w:tcW w:w="1799" w:type="dxa"/>
            <w:vAlign w:val="center"/>
          </w:tcPr>
          <w:p w14:paraId="55666826" w14:textId="77777777" w:rsidR="0064284A" w:rsidRDefault="0064284A" w:rsidP="0064284A">
            <w:r>
              <w:t xml:space="preserve">Dates of Employment: </w:t>
            </w:r>
          </w:p>
        </w:tc>
        <w:tc>
          <w:tcPr>
            <w:tcW w:w="3428" w:type="dxa"/>
            <w:vAlign w:val="center"/>
          </w:tcPr>
          <w:p w14:paraId="54B656CA" w14:textId="77777777" w:rsidR="0064284A" w:rsidRDefault="0064284A" w:rsidP="0064284A">
            <w:r>
              <w:t xml:space="preserve">From: </w:t>
            </w:r>
            <w:sdt>
              <w:sdtPr>
                <w:id w:val="-1350866879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4843" w:type="dxa"/>
            <w:vAlign w:val="center"/>
          </w:tcPr>
          <w:p w14:paraId="722C6D2E" w14:textId="77777777" w:rsidR="0064284A" w:rsidRDefault="0064284A" w:rsidP="0064284A">
            <w:r>
              <w:t xml:space="preserve">To: </w:t>
            </w:r>
            <w:sdt>
              <w:sdtPr>
                <w:id w:val="1928927019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7A5C30C5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2699EE6A" w14:textId="77777777" w:rsidR="0064284A" w:rsidRDefault="0064284A" w:rsidP="0064284A">
            <w:r>
              <w:t xml:space="preserve">Address: </w:t>
            </w:r>
            <w:sdt>
              <w:sdtPr>
                <w:id w:val="293421607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3B041A20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3DC7F4B8" w14:textId="77777777" w:rsidR="0064284A" w:rsidRDefault="0064284A" w:rsidP="0064284A">
            <w:r>
              <w:t xml:space="preserve">Managers Name: </w:t>
            </w:r>
            <w:sdt>
              <w:sdtPr>
                <w:id w:val="-193397498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508FF780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276B0AF4" w14:textId="77777777" w:rsidR="0064284A" w:rsidRDefault="0064284A" w:rsidP="0064284A">
            <w:r>
              <w:t xml:space="preserve">Job Duties: </w:t>
            </w:r>
            <w:sdt>
              <w:sdtPr>
                <w:id w:val="-441615398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09E65711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3E16C091" w14:textId="77777777" w:rsidR="0064284A" w:rsidRDefault="0064284A" w:rsidP="0064284A">
            <w:r>
              <w:t xml:space="preserve">Reason for Leaving: </w:t>
            </w:r>
            <w:sdt>
              <w:sdtPr>
                <w:id w:val="542018548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6FE86CCB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64A6D93A" w14:textId="77777777" w:rsidR="0064284A" w:rsidRDefault="0064284A" w:rsidP="0064284A">
            <w:r>
              <w:t xml:space="preserve">May we contact this employer?     </w:t>
            </w:r>
          </w:p>
        </w:tc>
      </w:tr>
      <w:tr w:rsidR="0064284A" w14:paraId="753D0528" w14:textId="77777777" w:rsidTr="0064284A">
        <w:trPr>
          <w:trHeight w:val="260"/>
        </w:trPr>
        <w:tc>
          <w:tcPr>
            <w:tcW w:w="10070" w:type="dxa"/>
            <w:gridSpan w:val="3"/>
            <w:shd w:val="clear" w:color="auto" w:fill="D9D9D9" w:themeFill="background1" w:themeFillShade="D9"/>
            <w:vAlign w:val="center"/>
          </w:tcPr>
          <w:p w14:paraId="42A2A913" w14:textId="77777777" w:rsidR="0064284A" w:rsidRDefault="0064284A" w:rsidP="0064284A">
            <w:pPr>
              <w:pStyle w:val="Heading1"/>
            </w:pPr>
            <w:r>
              <w:t>Employment History</w:t>
            </w:r>
          </w:p>
        </w:tc>
      </w:tr>
      <w:tr w:rsidR="0064284A" w14:paraId="15DEE252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40FBC5C5" w14:textId="77777777" w:rsidR="0064284A" w:rsidRDefault="0064284A" w:rsidP="0064284A">
            <w:r>
              <w:t xml:space="preserve">Employer: </w:t>
            </w:r>
            <w:sdt>
              <w:sdtPr>
                <w:id w:val="574552061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50F2423C" w14:textId="77777777" w:rsidTr="0064284A">
        <w:trPr>
          <w:trHeight w:val="403"/>
        </w:trPr>
        <w:tc>
          <w:tcPr>
            <w:tcW w:w="1799" w:type="dxa"/>
            <w:vAlign w:val="bottom"/>
          </w:tcPr>
          <w:p w14:paraId="229D2FC5" w14:textId="77777777" w:rsidR="0064284A" w:rsidRDefault="0064284A" w:rsidP="0064284A">
            <w:r>
              <w:t xml:space="preserve">Dates of Employment: </w:t>
            </w:r>
          </w:p>
        </w:tc>
        <w:tc>
          <w:tcPr>
            <w:tcW w:w="3428" w:type="dxa"/>
            <w:vAlign w:val="center"/>
          </w:tcPr>
          <w:p w14:paraId="033E5317" w14:textId="77777777" w:rsidR="0064284A" w:rsidRDefault="0064284A" w:rsidP="0064284A">
            <w:r>
              <w:t xml:space="preserve">From: </w:t>
            </w:r>
            <w:sdt>
              <w:sdtPr>
                <w:id w:val="25664288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4843" w:type="dxa"/>
            <w:vAlign w:val="center"/>
          </w:tcPr>
          <w:p w14:paraId="09064784" w14:textId="77777777" w:rsidR="0064284A" w:rsidRDefault="0064284A" w:rsidP="0064284A">
            <w:r>
              <w:t xml:space="preserve">To: </w:t>
            </w:r>
            <w:sdt>
              <w:sdtPr>
                <w:id w:val="-374771676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582A01A6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78E3D9DE" w14:textId="77777777" w:rsidR="0064284A" w:rsidRDefault="0064284A" w:rsidP="0064284A">
            <w:r>
              <w:t xml:space="preserve">Address: </w:t>
            </w:r>
            <w:sdt>
              <w:sdtPr>
                <w:id w:val="-2000883489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0CC7305B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5E8E1BA3" w14:textId="77777777" w:rsidR="0064284A" w:rsidRDefault="0064284A" w:rsidP="0064284A">
            <w:r>
              <w:t xml:space="preserve">Managers Name: </w:t>
            </w:r>
            <w:sdt>
              <w:sdtPr>
                <w:id w:val="1169063879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466A637D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5096DB5D" w14:textId="77777777" w:rsidR="0064284A" w:rsidRDefault="0064284A" w:rsidP="0064284A">
            <w:r>
              <w:t xml:space="preserve">Job Duties: </w:t>
            </w:r>
            <w:sdt>
              <w:sdtPr>
                <w:id w:val="141666317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58043CA5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7A77910B" w14:textId="77777777" w:rsidR="0064284A" w:rsidRDefault="0064284A" w:rsidP="0064284A">
            <w:r>
              <w:t xml:space="preserve">Reason for Leaving: </w:t>
            </w:r>
            <w:sdt>
              <w:sdtPr>
                <w:id w:val="-1167312731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0BEEC592" w14:textId="77777777" w:rsidTr="0064284A">
        <w:trPr>
          <w:trHeight w:val="260"/>
        </w:trPr>
        <w:tc>
          <w:tcPr>
            <w:tcW w:w="10070" w:type="dxa"/>
            <w:gridSpan w:val="3"/>
            <w:shd w:val="clear" w:color="auto" w:fill="D9D9D9" w:themeFill="background1" w:themeFillShade="D9"/>
            <w:vAlign w:val="center"/>
          </w:tcPr>
          <w:p w14:paraId="35976447" w14:textId="77777777" w:rsidR="0064284A" w:rsidRDefault="0064284A" w:rsidP="0064284A">
            <w:pPr>
              <w:pStyle w:val="Heading1"/>
            </w:pPr>
            <w:r>
              <w:t>Employment History</w:t>
            </w:r>
          </w:p>
        </w:tc>
      </w:tr>
      <w:tr w:rsidR="0064284A" w14:paraId="3CB126AC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621E3A58" w14:textId="77777777" w:rsidR="0064284A" w:rsidRDefault="0064284A" w:rsidP="0064284A">
            <w:r>
              <w:t xml:space="preserve">Employer: </w:t>
            </w:r>
            <w:sdt>
              <w:sdtPr>
                <w:id w:val="-1533410711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799C0803" w14:textId="77777777" w:rsidTr="0064284A">
        <w:trPr>
          <w:trHeight w:val="403"/>
        </w:trPr>
        <w:tc>
          <w:tcPr>
            <w:tcW w:w="1799" w:type="dxa"/>
            <w:vAlign w:val="center"/>
          </w:tcPr>
          <w:p w14:paraId="7325731E" w14:textId="77777777" w:rsidR="0064284A" w:rsidRDefault="0064284A" w:rsidP="0064284A">
            <w:r>
              <w:t xml:space="preserve">Dates of Employment: </w:t>
            </w:r>
          </w:p>
        </w:tc>
        <w:tc>
          <w:tcPr>
            <w:tcW w:w="3428" w:type="dxa"/>
            <w:vAlign w:val="center"/>
          </w:tcPr>
          <w:p w14:paraId="7EBE2F8B" w14:textId="77777777" w:rsidR="0064284A" w:rsidRDefault="0064284A" w:rsidP="0064284A">
            <w:r>
              <w:t xml:space="preserve">From: </w:t>
            </w:r>
            <w:sdt>
              <w:sdtPr>
                <w:id w:val="-117519442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4843" w:type="dxa"/>
            <w:vAlign w:val="center"/>
          </w:tcPr>
          <w:p w14:paraId="6132EC31" w14:textId="77777777" w:rsidR="0064284A" w:rsidRDefault="0064284A" w:rsidP="0064284A">
            <w:r>
              <w:t xml:space="preserve">To: </w:t>
            </w:r>
            <w:sdt>
              <w:sdtPr>
                <w:id w:val="380841166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11E1D04E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71EC50B9" w14:textId="77777777" w:rsidR="0064284A" w:rsidRDefault="0064284A" w:rsidP="0064284A">
            <w:r>
              <w:t xml:space="preserve">Address: </w:t>
            </w:r>
            <w:sdt>
              <w:sdtPr>
                <w:id w:val="473874305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05762321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1F0106FF" w14:textId="77777777" w:rsidR="0064284A" w:rsidRDefault="0064284A" w:rsidP="0064284A">
            <w:r>
              <w:t xml:space="preserve">Managers Name: </w:t>
            </w:r>
            <w:sdt>
              <w:sdtPr>
                <w:id w:val="1417292582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306CB292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202E6F33" w14:textId="77777777" w:rsidR="0064284A" w:rsidRDefault="0064284A" w:rsidP="0064284A">
            <w:r>
              <w:t xml:space="preserve">Job Duties: </w:t>
            </w:r>
            <w:sdt>
              <w:sdtPr>
                <w:id w:val="-1772777513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31ED549E" w14:textId="77777777" w:rsidTr="0064284A">
        <w:trPr>
          <w:trHeight w:val="403"/>
        </w:trPr>
        <w:tc>
          <w:tcPr>
            <w:tcW w:w="10070" w:type="dxa"/>
            <w:gridSpan w:val="3"/>
            <w:vAlign w:val="center"/>
          </w:tcPr>
          <w:p w14:paraId="550B69F9" w14:textId="77777777" w:rsidR="0064284A" w:rsidRDefault="0064284A" w:rsidP="0064284A">
            <w:r>
              <w:t xml:space="preserve">Reason for Leaving: </w:t>
            </w:r>
            <w:sdt>
              <w:sdtPr>
                <w:id w:val="2037462983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64284A" w14:paraId="77EE49C8" w14:textId="77777777" w:rsidTr="0064284A">
        <w:trPr>
          <w:trHeight w:val="125"/>
        </w:trPr>
        <w:tc>
          <w:tcPr>
            <w:tcW w:w="10070" w:type="dxa"/>
            <w:gridSpan w:val="3"/>
            <w:shd w:val="clear" w:color="auto" w:fill="0D0D0D" w:themeFill="text1" w:themeFillTint="F2"/>
            <w:vAlign w:val="center"/>
          </w:tcPr>
          <w:p w14:paraId="78D3FF19" w14:textId="77777777" w:rsidR="0064284A" w:rsidRPr="00CA4F7B" w:rsidRDefault="0064284A" w:rsidP="0064284A">
            <w:pPr>
              <w:rPr>
                <w:sz w:val="6"/>
              </w:rPr>
            </w:pPr>
          </w:p>
        </w:tc>
      </w:tr>
      <w:tr w:rsidR="0064284A" w14:paraId="64155B04" w14:textId="77777777" w:rsidTr="0064284A">
        <w:trPr>
          <w:trHeight w:val="80"/>
        </w:trPr>
        <w:tc>
          <w:tcPr>
            <w:tcW w:w="1007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B91667C" w14:textId="77777777" w:rsidR="0064284A" w:rsidRPr="00CA4F7B" w:rsidRDefault="0064284A" w:rsidP="0064284A">
            <w:pPr>
              <w:rPr>
                <w:sz w:val="6"/>
              </w:rPr>
            </w:pPr>
          </w:p>
        </w:tc>
      </w:tr>
      <w:tr w:rsidR="0064284A" w14:paraId="2FF13B87" w14:textId="77777777" w:rsidTr="0064284A">
        <w:trPr>
          <w:trHeight w:val="350"/>
        </w:trPr>
        <w:tc>
          <w:tcPr>
            <w:tcW w:w="10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519C98" w14:textId="77777777" w:rsidR="0064284A" w:rsidRPr="00B666C4" w:rsidRDefault="0064284A" w:rsidP="0064284A">
            <w:pPr>
              <w:rPr>
                <w:rFonts w:asciiTheme="majorHAnsi" w:hAnsiTheme="majorHAnsi" w:cstheme="majorHAnsi"/>
                <w:b/>
              </w:rPr>
            </w:pPr>
            <w:r w:rsidRPr="00B666C4">
              <w:rPr>
                <w:rFonts w:asciiTheme="majorHAnsi" w:hAnsiTheme="majorHAnsi" w:cstheme="majorHAnsi"/>
                <w:b/>
                <w:sz w:val="18"/>
              </w:rPr>
              <w:t>PLEASE LIST ANY OTHER HEALTH CARE FACILITIES OR EMS/FIRE</w:t>
            </w:r>
            <w:r>
              <w:rPr>
                <w:rFonts w:asciiTheme="majorHAnsi" w:hAnsiTheme="majorHAnsi" w:cstheme="majorHAnsi"/>
                <w:b/>
                <w:sz w:val="18"/>
              </w:rPr>
              <w:t>/RESCUE</w:t>
            </w:r>
            <w:r w:rsidRPr="00B666C4">
              <w:rPr>
                <w:rFonts w:asciiTheme="majorHAnsi" w:hAnsiTheme="majorHAnsi" w:cstheme="majorHAnsi"/>
                <w:b/>
                <w:sz w:val="18"/>
              </w:rPr>
              <w:t xml:space="preserve"> AGENCIES </w:t>
            </w:r>
            <w:r>
              <w:rPr>
                <w:rFonts w:asciiTheme="majorHAnsi" w:hAnsiTheme="majorHAnsi" w:cstheme="majorHAnsi"/>
                <w:b/>
                <w:sz w:val="18"/>
              </w:rPr>
              <w:t xml:space="preserve">THAT </w:t>
            </w:r>
            <w:r w:rsidRPr="00B666C4">
              <w:rPr>
                <w:rFonts w:asciiTheme="majorHAnsi" w:hAnsiTheme="majorHAnsi" w:cstheme="majorHAnsi"/>
                <w:b/>
                <w:sz w:val="18"/>
              </w:rPr>
              <w:t>YOU HAVE BEEN AFFILIATE</w:t>
            </w:r>
            <w:r>
              <w:rPr>
                <w:rFonts w:asciiTheme="majorHAnsi" w:hAnsiTheme="majorHAnsi" w:cstheme="majorHAnsi"/>
                <w:b/>
                <w:sz w:val="18"/>
              </w:rPr>
              <w:t>D WITH THAT ARE NOT LISTED ABOVE IN THE WORK HISTORY:</w:t>
            </w:r>
          </w:p>
        </w:tc>
      </w:tr>
      <w:tr w:rsidR="0064284A" w14:paraId="076A265F" w14:textId="77777777" w:rsidTr="0064284A">
        <w:trPr>
          <w:trHeight w:val="350"/>
        </w:trPr>
        <w:tc>
          <w:tcPr>
            <w:tcW w:w="10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56862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  <w:p w14:paraId="1D02563D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  <w:sdt>
              <w:sdtPr>
                <w:id w:val="859629735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7DB32571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  <w:p w14:paraId="5CB06499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  <w:p w14:paraId="761027DB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  <w:p w14:paraId="64D5FA70" w14:textId="77777777" w:rsidR="0064284A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  <w:p w14:paraId="7FF57A84" w14:textId="77777777" w:rsidR="0064284A" w:rsidRPr="00B666C4" w:rsidRDefault="0064284A" w:rsidP="0064284A">
            <w:pPr>
              <w:rPr>
                <w:rFonts w:asciiTheme="majorHAnsi" w:hAnsiTheme="majorHAnsi" w:cstheme="majorHAnsi"/>
                <w:b/>
                <w:sz w:val="18"/>
              </w:rPr>
            </w:pPr>
          </w:p>
        </w:tc>
      </w:tr>
    </w:tbl>
    <w:p w14:paraId="5935B438" w14:textId="77777777" w:rsidR="00CD247C" w:rsidRDefault="00CD247C">
      <w:r>
        <w:br w:type="page"/>
      </w:r>
    </w:p>
    <w:p w14:paraId="0156016B" w14:textId="77777777" w:rsidR="005F6E87" w:rsidRDefault="005F6E87" w:rsidP="002A73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9"/>
        <w:gridCol w:w="614"/>
        <w:gridCol w:w="4417"/>
      </w:tblGrid>
      <w:tr w:rsidR="00B00466" w14:paraId="045CCA00" w14:textId="77777777" w:rsidTr="00B00466">
        <w:trPr>
          <w:trHeight w:val="278"/>
        </w:trPr>
        <w:tc>
          <w:tcPr>
            <w:tcW w:w="10296" w:type="dxa"/>
            <w:gridSpan w:val="3"/>
            <w:shd w:val="clear" w:color="auto" w:fill="D9D9D9" w:themeFill="background1" w:themeFillShade="D9"/>
            <w:vAlign w:val="center"/>
          </w:tcPr>
          <w:p w14:paraId="5B81245C" w14:textId="77777777" w:rsidR="00B00466" w:rsidRDefault="00B00466" w:rsidP="00B00466">
            <w:pPr>
              <w:pStyle w:val="Heading1"/>
            </w:pPr>
            <w:r>
              <w:t>Applicant Requirements</w:t>
            </w:r>
          </w:p>
        </w:tc>
      </w:tr>
      <w:tr w:rsidR="00B00466" w14:paraId="6F1BADCB" w14:textId="77777777" w:rsidTr="00B00466">
        <w:tc>
          <w:tcPr>
            <w:tcW w:w="10296" w:type="dxa"/>
            <w:gridSpan w:val="3"/>
          </w:tcPr>
          <w:p w14:paraId="76BE0224" w14:textId="77777777" w:rsidR="00B00466" w:rsidRDefault="00B00466" w:rsidP="00B00466">
            <w:pPr>
              <w:ind w:left="360"/>
            </w:pPr>
          </w:p>
          <w:p w14:paraId="72651C5B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 xml:space="preserve">Must be at least 18 years of </w:t>
            </w:r>
            <w:proofErr w:type="gramStart"/>
            <w:r>
              <w:t>age</w:t>
            </w:r>
            <w:proofErr w:type="gramEnd"/>
          </w:p>
          <w:p w14:paraId="2BFDC3E0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 xml:space="preserve">Must have a minimum of a high school </w:t>
            </w:r>
            <w:proofErr w:type="gramStart"/>
            <w:r>
              <w:t>diploma</w:t>
            </w:r>
            <w:proofErr w:type="gramEnd"/>
          </w:p>
          <w:p w14:paraId="415022BF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 xml:space="preserve">Must have Colorado </w:t>
            </w:r>
            <w:proofErr w:type="gramStart"/>
            <w:r>
              <w:t>certification</w:t>
            </w:r>
            <w:proofErr w:type="gramEnd"/>
          </w:p>
          <w:p w14:paraId="3A51BFF8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>Minimum EMT-Basic with IV certification</w:t>
            </w:r>
          </w:p>
          <w:p w14:paraId="6D3E6AFA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 xml:space="preserve">Must have a current BLS/CPR Card (ACLS and PALS are required for EMT-I and </w:t>
            </w:r>
            <w:proofErr w:type="gramStart"/>
            <w:r>
              <w:t>Paramedic )</w:t>
            </w:r>
            <w:proofErr w:type="gramEnd"/>
          </w:p>
          <w:p w14:paraId="0E9AE984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>Good Driving Record</w:t>
            </w:r>
          </w:p>
          <w:p w14:paraId="67FD279F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>No Previous Felony Convictions</w:t>
            </w:r>
          </w:p>
          <w:p w14:paraId="75E5E137" w14:textId="77777777" w:rsidR="00B00466" w:rsidRDefault="00B00466" w:rsidP="00B00466">
            <w:pPr>
              <w:numPr>
                <w:ilvl w:val="0"/>
                <w:numId w:val="11"/>
              </w:numPr>
            </w:pPr>
            <w:r>
              <w:t xml:space="preserve">Must pass pre-employment physical screening and drug </w:t>
            </w:r>
            <w:proofErr w:type="gramStart"/>
            <w:r>
              <w:t>testing</w:t>
            </w:r>
            <w:proofErr w:type="gramEnd"/>
          </w:p>
          <w:p w14:paraId="0EFDEEBF" w14:textId="77777777" w:rsidR="00B00466" w:rsidRDefault="00B00466" w:rsidP="002A733C"/>
          <w:p w14:paraId="3EBCE14A" w14:textId="77777777" w:rsidR="00B666C4" w:rsidRDefault="00B666C4" w:rsidP="002A733C"/>
        </w:tc>
      </w:tr>
      <w:tr w:rsidR="00B00466" w14:paraId="2A1EF218" w14:textId="77777777" w:rsidTr="005E384C">
        <w:trPr>
          <w:trHeight w:val="287"/>
        </w:trPr>
        <w:tc>
          <w:tcPr>
            <w:tcW w:w="10296" w:type="dxa"/>
            <w:gridSpan w:val="3"/>
            <w:shd w:val="clear" w:color="auto" w:fill="D9D9D9" w:themeFill="background1" w:themeFillShade="D9"/>
          </w:tcPr>
          <w:p w14:paraId="13E743C1" w14:textId="77777777" w:rsidR="00B00466" w:rsidRDefault="005119AF" w:rsidP="005119AF">
            <w:pPr>
              <w:pStyle w:val="Heading1"/>
            </w:pPr>
            <w:r>
              <w:t>CERTIFICATIONS</w:t>
            </w:r>
          </w:p>
        </w:tc>
      </w:tr>
      <w:tr w:rsidR="005C3E13" w14:paraId="66003862" w14:textId="77777777" w:rsidTr="00916C4C">
        <w:trPr>
          <w:trHeight w:val="403"/>
        </w:trPr>
        <w:tc>
          <w:tcPr>
            <w:tcW w:w="5778" w:type="dxa"/>
            <w:gridSpan w:val="2"/>
            <w:vAlign w:val="center"/>
          </w:tcPr>
          <w:p w14:paraId="003A584B" w14:textId="77777777" w:rsidR="005C3E13" w:rsidRDefault="005C3E13" w:rsidP="00916C4C">
            <w:r>
              <w:t xml:space="preserve">Colorado EMS Certification Number:  </w:t>
            </w:r>
            <w:sdt>
              <w:sdtPr>
                <w:id w:val="-159917017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4518" w:type="dxa"/>
            <w:vAlign w:val="center"/>
          </w:tcPr>
          <w:p w14:paraId="5959D2FE" w14:textId="77777777" w:rsidR="005C3E13" w:rsidRDefault="005C3E13" w:rsidP="00916C4C">
            <w:r>
              <w:t xml:space="preserve">Level: </w:t>
            </w:r>
            <w:sdt>
              <w:sdtPr>
                <w:id w:val="1719464518"/>
                <w:showingPlcHdr/>
                <w:dropDownList>
                  <w:listItem w:value="Choose an item."/>
                  <w:listItem w:displayText="EMT" w:value="EMT"/>
                  <w:listItem w:displayText="EMT (IV)" w:value="EMT (IV)"/>
                  <w:listItem w:displayText="Advanced EMT" w:value="Advanced EMT"/>
                  <w:listItem w:displayText="EMT- Intermediate" w:value="EMT- Intermediate"/>
                  <w:listItem w:displayText="Paramedic" w:value="Paramedic"/>
                  <w:listItem w:displayText="Paramedic Critical Care" w:value="Paramedic Critical Care"/>
                  <w:listItem w:displayText="Other" w:value="Other"/>
                </w:dropDownList>
              </w:sdtPr>
              <w:sdtContent>
                <w:r w:rsidRPr="00BB34B3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B00466" w14:paraId="14EF5B95" w14:textId="77777777" w:rsidTr="00916C4C">
        <w:trPr>
          <w:trHeight w:val="403"/>
        </w:trPr>
        <w:tc>
          <w:tcPr>
            <w:tcW w:w="10296" w:type="dxa"/>
            <w:gridSpan w:val="3"/>
            <w:vAlign w:val="center"/>
          </w:tcPr>
          <w:p w14:paraId="317FF539" w14:textId="77777777" w:rsidR="00B00466" w:rsidRDefault="005C3E13" w:rsidP="00916C4C">
            <w:r>
              <w:t xml:space="preserve">Expiration: </w:t>
            </w:r>
            <w:sdt>
              <w:sdtPr>
                <w:id w:val="781002345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BB34B3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  <w:tr w:rsidR="005119AF" w14:paraId="51EDEC5E" w14:textId="77777777" w:rsidTr="00916C4C">
        <w:trPr>
          <w:trHeight w:val="403"/>
        </w:trPr>
        <w:tc>
          <w:tcPr>
            <w:tcW w:w="5148" w:type="dxa"/>
            <w:vAlign w:val="center"/>
          </w:tcPr>
          <w:p w14:paraId="3D992EBB" w14:textId="77777777" w:rsidR="005119AF" w:rsidRDefault="005119AF" w:rsidP="00916C4C">
            <w:r>
              <w:t xml:space="preserve">BLS / CPR expiration date: </w:t>
            </w:r>
            <w:sdt>
              <w:sdtPr>
                <w:id w:val="-1004672707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BB34B3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tc>
          <w:tcPr>
            <w:tcW w:w="5148" w:type="dxa"/>
            <w:gridSpan w:val="2"/>
            <w:vAlign w:val="center"/>
          </w:tcPr>
          <w:p w14:paraId="38A2A057" w14:textId="77777777" w:rsidR="005119AF" w:rsidRDefault="005119AF" w:rsidP="00916C4C">
            <w:r>
              <w:t xml:space="preserve">ACLS expiration Date: </w:t>
            </w:r>
            <w:sdt>
              <w:sdtPr>
                <w:id w:val="-1058624534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BB34B3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  <w:tr w:rsidR="005119AF" w14:paraId="19A9DE61" w14:textId="77777777" w:rsidTr="00916C4C">
        <w:trPr>
          <w:trHeight w:val="403"/>
        </w:trPr>
        <w:tc>
          <w:tcPr>
            <w:tcW w:w="5148" w:type="dxa"/>
            <w:vAlign w:val="center"/>
          </w:tcPr>
          <w:p w14:paraId="2F91A5EB" w14:textId="77777777" w:rsidR="005119AF" w:rsidRDefault="005119AF" w:rsidP="00916C4C">
            <w:r>
              <w:t xml:space="preserve">PALS expiration date: </w:t>
            </w:r>
            <w:sdt>
              <w:sdtPr>
                <w:id w:val="-1466501651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BB34B3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tc>
          <w:tcPr>
            <w:tcW w:w="5148" w:type="dxa"/>
            <w:gridSpan w:val="2"/>
            <w:vAlign w:val="center"/>
          </w:tcPr>
          <w:p w14:paraId="01970510" w14:textId="77777777" w:rsidR="005119AF" w:rsidRDefault="005119AF" w:rsidP="00916C4C">
            <w:r>
              <w:t xml:space="preserve">CCP-C /FP-C expiration date: </w:t>
            </w:r>
            <w:sdt>
              <w:sdtPr>
                <w:id w:val="-1494793850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BB34B3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  <w:tr w:rsidR="005119AF" w14:paraId="1DDA0AF5" w14:textId="77777777" w:rsidTr="00916C4C">
        <w:trPr>
          <w:trHeight w:val="403"/>
        </w:trPr>
        <w:tc>
          <w:tcPr>
            <w:tcW w:w="5148" w:type="dxa"/>
            <w:vAlign w:val="center"/>
          </w:tcPr>
          <w:p w14:paraId="24C4DF1F" w14:textId="77777777" w:rsidR="005119AF" w:rsidRDefault="005119AF" w:rsidP="00916C4C">
            <w:r>
              <w:t xml:space="preserve">Other: </w:t>
            </w:r>
            <w:sdt>
              <w:sdtPr>
                <w:id w:val="-481008074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5148" w:type="dxa"/>
            <w:gridSpan w:val="2"/>
            <w:vAlign w:val="center"/>
          </w:tcPr>
          <w:p w14:paraId="2FB069DD" w14:textId="77777777" w:rsidR="005119AF" w:rsidRDefault="005119AF" w:rsidP="00916C4C">
            <w:r>
              <w:t xml:space="preserve">Other: </w:t>
            </w:r>
            <w:sdt>
              <w:sdtPr>
                <w:id w:val="766353025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50E315A8" w14:textId="77777777" w:rsidR="00B00466" w:rsidRDefault="00B00466" w:rsidP="002A733C"/>
    <w:p w14:paraId="32C2BC84" w14:textId="77777777" w:rsidR="005E384C" w:rsidRDefault="005E384C" w:rsidP="002A733C"/>
    <w:p w14:paraId="73C6D417" w14:textId="77777777" w:rsidR="005E384C" w:rsidRDefault="005E384C" w:rsidP="002A733C"/>
    <w:tbl>
      <w:tblPr>
        <w:tblStyle w:val="TableGrid"/>
        <w:tblpPr w:leftFromText="180" w:rightFromText="180" w:vertAnchor="text" w:horzAnchor="margin" w:tblpY="29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DA02B3" w14:paraId="794D8475" w14:textId="77777777" w:rsidTr="00DA02B3">
        <w:trPr>
          <w:trHeight w:val="350"/>
        </w:trPr>
        <w:tc>
          <w:tcPr>
            <w:tcW w:w="10070" w:type="dxa"/>
            <w:shd w:val="clear" w:color="auto" w:fill="D9D9D9" w:themeFill="background1" w:themeFillShade="D9"/>
            <w:vAlign w:val="center"/>
          </w:tcPr>
          <w:p w14:paraId="0E449D26" w14:textId="77777777" w:rsidR="00DA02B3" w:rsidRDefault="00DA02B3" w:rsidP="00DA02B3">
            <w:pPr>
              <w:pStyle w:val="Heading1"/>
            </w:pPr>
            <w:r>
              <w:t>BACKGROUND INFORMATION</w:t>
            </w:r>
          </w:p>
        </w:tc>
      </w:tr>
      <w:tr w:rsidR="00DA02B3" w14:paraId="48731EC4" w14:textId="77777777" w:rsidTr="00DA02B3">
        <w:tc>
          <w:tcPr>
            <w:tcW w:w="10070" w:type="dxa"/>
          </w:tcPr>
          <w:p w14:paraId="2DDF6B8D" w14:textId="77777777" w:rsidR="00DA02B3" w:rsidRDefault="00DA02B3" w:rsidP="00DA02B3">
            <w:r w:rsidRPr="005E384C">
              <w:t>List all states (other than Colorado) where you are or have been certified, licensed or registered as an EMS Provider</w:t>
            </w:r>
            <w:r>
              <w:t xml:space="preserve">: </w:t>
            </w:r>
          </w:p>
          <w:sdt>
            <w:sdtPr>
              <w:id w:val="-64024040"/>
              <w:showingPlcHdr/>
              <w:text/>
            </w:sdtPr>
            <w:sdtContent>
              <w:p w14:paraId="6F2DBB30" w14:textId="77777777" w:rsidR="00DA02B3" w:rsidRDefault="00DA02B3" w:rsidP="00DA02B3">
                <w:r w:rsidRPr="00BB34B3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DA02B3" w14:paraId="00D3AA1E" w14:textId="77777777" w:rsidTr="00DA02B3">
        <w:tc>
          <w:tcPr>
            <w:tcW w:w="10070" w:type="dxa"/>
          </w:tcPr>
          <w:p w14:paraId="037028A3" w14:textId="77777777" w:rsidR="00DA02B3" w:rsidRPr="005E384C" w:rsidRDefault="00DA02B3" w:rsidP="00DA02B3">
            <w:r w:rsidRPr="00DF3BC5">
              <w:t>Have you EVER been or are you currently the subject of an investigation by any health care licensing jurisdiction?</w:t>
            </w:r>
            <w:r>
              <w:br/>
              <w:t xml:space="preserve">NO   </w:t>
            </w:r>
            <w:sdt>
              <w:sdtPr>
                <w:id w:val="-1966956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                     YES </w:t>
            </w:r>
            <w:sdt>
              <w:sdtPr>
                <w:id w:val="-1822117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  <w:r w:rsidRPr="00DF3BC5">
              <w:t xml:space="preserve"> </w:t>
            </w:r>
            <w:proofErr w:type="gramStart"/>
            <w:r w:rsidRPr="00DF3BC5">
              <w:t xml:space="preserve">   (</w:t>
            </w:r>
            <w:proofErr w:type="gramEnd"/>
            <w:r w:rsidRPr="00DF3BC5">
              <w:t>If YES please explain)</w:t>
            </w:r>
            <w:r>
              <w:br/>
            </w:r>
            <w:sdt>
              <w:sdtPr>
                <w:id w:val="-243258683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A02B3" w14:paraId="3FD788C5" w14:textId="77777777" w:rsidTr="00DA02B3">
        <w:tc>
          <w:tcPr>
            <w:tcW w:w="10070" w:type="dxa"/>
          </w:tcPr>
          <w:p w14:paraId="5331FD84" w14:textId="77777777" w:rsidR="00DA02B3" w:rsidRPr="00DF3BC5" w:rsidRDefault="00DA02B3" w:rsidP="00DA02B3">
            <w:r w:rsidRPr="00DF3BC5">
              <w:t>Have you EVER had any disciplinary action taken against you in connection with the performance of health care-related activities in this or any other state or country?</w:t>
            </w:r>
            <w:r>
              <w:br/>
              <w:t xml:space="preserve">No </w:t>
            </w:r>
            <w:sdt>
              <w:sdtPr>
                <w:id w:val="-1604954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                              YES </w:t>
            </w:r>
            <w:sdt>
              <w:sdtPr>
                <w:id w:val="776981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   </w:t>
            </w:r>
            <w:proofErr w:type="gramStart"/>
            <w:r>
              <w:t xml:space="preserve">   (</w:t>
            </w:r>
            <w:proofErr w:type="gramEnd"/>
            <w:r>
              <w:t>If YES please explain)</w:t>
            </w:r>
            <w:r>
              <w:br/>
            </w:r>
            <w:sdt>
              <w:sdtPr>
                <w:id w:val="1426614006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2DC362C7" w14:textId="77777777" w:rsidR="005E384C" w:rsidRDefault="005E384C" w:rsidP="002A733C"/>
    <w:p w14:paraId="3BB13FD7" w14:textId="77777777" w:rsidR="005E384C" w:rsidRDefault="005E384C" w:rsidP="002A733C"/>
    <w:tbl>
      <w:tblPr>
        <w:tblStyle w:val="TableGrid"/>
        <w:tblpPr w:leftFromText="180" w:rightFromText="180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DA02B3" w14:paraId="08F07F88" w14:textId="77777777" w:rsidTr="00DA02B3">
        <w:trPr>
          <w:trHeight w:val="350"/>
        </w:trPr>
        <w:tc>
          <w:tcPr>
            <w:tcW w:w="10070" w:type="dxa"/>
            <w:shd w:val="clear" w:color="auto" w:fill="D9D9D9" w:themeFill="background1" w:themeFillShade="D9"/>
            <w:vAlign w:val="center"/>
          </w:tcPr>
          <w:p w14:paraId="213853B8" w14:textId="77777777" w:rsidR="00DA02B3" w:rsidRDefault="00DA02B3" w:rsidP="00DA02B3">
            <w:pPr>
              <w:pStyle w:val="Heading1"/>
            </w:pPr>
            <w:r>
              <w:t>Signatures</w:t>
            </w:r>
          </w:p>
        </w:tc>
      </w:tr>
      <w:tr w:rsidR="00DA02B3" w14:paraId="12DFD126" w14:textId="77777777" w:rsidTr="00DA02B3">
        <w:tc>
          <w:tcPr>
            <w:tcW w:w="10070" w:type="dxa"/>
            <w:tcBorders>
              <w:bottom w:val="nil"/>
            </w:tcBorders>
            <w:vAlign w:val="bottom"/>
          </w:tcPr>
          <w:p w14:paraId="0D59350A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  <w:r>
              <w:t>The statements on this application are true and correct to the best of my knowledge. I understand that all information in this application is subject to verification. I also understand that knowingly falsifying information on this application may be grounds for application rejection and/or termination of employment. I further authorize Chaffee County EMS to conduct a general background check, including but not limited to a Motor Vehicle Report and Criminal Background Check.</w:t>
            </w:r>
          </w:p>
          <w:p w14:paraId="32546FB0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</w:p>
          <w:p w14:paraId="6C4D8F79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  <w:r w:rsidRPr="0001129A">
              <w:t>I understand that employment with Chaffee County is at will. This means if I am hired, either party may terminate the employment relationship for any lawful reason, at any time, with or without advance notice.</w:t>
            </w:r>
          </w:p>
          <w:p w14:paraId="7685FB4E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</w:p>
          <w:p w14:paraId="0D06E456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</w:p>
          <w:p w14:paraId="5C727A9A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  <w:r>
              <w:t>I,</w:t>
            </w:r>
            <w:r w:rsidRPr="005A1122">
              <w:t xml:space="preserve"> </w:t>
            </w:r>
            <w:sdt>
              <w:sdtPr>
                <w:alias w:val="Enter Name"/>
                <w:tag w:val="Enter Name"/>
                <w:id w:val="923930352"/>
                <w:showingPlcHdr/>
                <w:text/>
              </w:sdtPr>
              <w:sdtContent>
                <w:r w:rsidRPr="00BB34B3">
                  <w:rPr>
                    <w:rStyle w:val="PlaceholderText"/>
                  </w:rPr>
                  <w:t>Click here to enter text.</w:t>
                </w:r>
              </w:sdtContent>
            </w:sdt>
            <w:r w:rsidRPr="005A1122">
              <w:t xml:space="preserve">warrant the truthfulness of the information provided in this </w:t>
            </w:r>
            <w:proofErr w:type="gramStart"/>
            <w:r w:rsidRPr="005A1122">
              <w:t>application</w:t>
            </w:r>
            <w:proofErr w:type="gramEnd"/>
          </w:p>
          <w:p w14:paraId="2ED64B1A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AF16F49" wp14:editId="0B47054F">
                      <wp:simplePos x="0" y="0"/>
                      <wp:positionH relativeFrom="column">
                        <wp:posOffset>1507490</wp:posOffset>
                      </wp:positionH>
                      <wp:positionV relativeFrom="paragraph">
                        <wp:posOffset>127635</wp:posOffset>
                      </wp:positionV>
                      <wp:extent cx="2374265" cy="1403985"/>
                      <wp:effectExtent l="0" t="0" r="26035" b="2476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-945073133"/>
                                    <w:showingPlcHdr/>
                                    <w:text/>
                                  </w:sdtPr>
                                  <w:sdtContent>
                                    <w:p w14:paraId="075D4BF9" w14:textId="77777777" w:rsidR="00DA02B3" w:rsidRDefault="00DA02B3" w:rsidP="00DA02B3">
                                      <w:r w:rsidRPr="00BB34B3">
                                        <w:rPr>
                                          <w:rStyle w:val="PlaceholderText"/>
                                        </w:rPr>
                                        <w:t>Click here to enter text.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16F49" id="_x0000_s1027" type="#_x0000_t202" style="position:absolute;margin-left:118.7pt;margin-top:10.05pt;width:186.95pt;height:110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">
                      <v:textbox style="mso-fit-shape-to-text:t">
                        <w:txbxContent>
                          <w:sdt>
                            <w:sdtPr>
                              <w:id w:val="-945073133"/>
                              <w:showingPlcHdr/>
                              <w:text/>
                            </w:sdtPr>
                            <w:sdtContent>
                              <w:p w14:paraId="075D4BF9" w14:textId="77777777" w:rsidR="00DA02B3" w:rsidRDefault="00DA02B3" w:rsidP="00DA02B3">
                                <w:r w:rsidRPr="00BB34B3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</w:pict>
                </mc:Fallback>
              </mc:AlternateContent>
            </w:r>
          </w:p>
          <w:p w14:paraId="6E0BE029" w14:textId="77777777" w:rsidR="00DA02B3" w:rsidRDefault="00DA02B3" w:rsidP="00DA02B3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</w:pPr>
            <w:r>
              <w:t>ENTER FULL NAME:</w:t>
            </w:r>
          </w:p>
          <w:p w14:paraId="58A37C2E" w14:textId="77777777" w:rsidR="00DA02B3" w:rsidRDefault="00DA02B3" w:rsidP="00DA02B3"/>
        </w:tc>
      </w:tr>
      <w:tr w:rsidR="00DA02B3" w14:paraId="3B3CEA33" w14:textId="77777777" w:rsidTr="00DA02B3">
        <w:tc>
          <w:tcPr>
            <w:tcW w:w="10070" w:type="dxa"/>
            <w:tcBorders>
              <w:top w:val="nil"/>
            </w:tcBorders>
          </w:tcPr>
          <w:p w14:paraId="2F674984" w14:textId="77777777" w:rsidR="00DA02B3" w:rsidRDefault="00DA02B3" w:rsidP="00DA02B3">
            <w:r>
              <w:t xml:space="preserve">  </w:t>
            </w:r>
            <w:sdt>
              <w:sdtPr>
                <w:id w:val="13144577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5A1122">
              <w:t> I understand that checking this box constitutes a legal signature confirming that I acknowledge and agree to the above Terms of Acceptance</w:t>
            </w:r>
            <w:r>
              <w:t xml:space="preserve">. </w:t>
            </w:r>
          </w:p>
          <w:p w14:paraId="287C14F6" w14:textId="77777777" w:rsidR="00DA02B3" w:rsidRDefault="00DA02B3" w:rsidP="00DA02B3"/>
        </w:tc>
      </w:tr>
    </w:tbl>
    <w:p w14:paraId="19EAE2E4" w14:textId="77777777" w:rsidR="005E384C" w:rsidRDefault="005E384C" w:rsidP="002A733C"/>
    <w:p w14:paraId="0C2D2CCD" w14:textId="77777777" w:rsidR="00523613" w:rsidRPr="002A733C" w:rsidRDefault="00523613" w:rsidP="002A733C"/>
    <w:sectPr w:rsidR="00523613" w:rsidRPr="002A733C" w:rsidSect="00AA747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935219"/>
    <w:multiLevelType w:val="hybridMultilevel"/>
    <w:tmpl w:val="ADD40EE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148130850">
    <w:abstractNumId w:val="9"/>
  </w:num>
  <w:num w:numId="2" w16cid:durableId="298534180">
    <w:abstractNumId w:val="7"/>
  </w:num>
  <w:num w:numId="3" w16cid:durableId="1359819361">
    <w:abstractNumId w:val="6"/>
  </w:num>
  <w:num w:numId="4" w16cid:durableId="1545632535">
    <w:abstractNumId w:val="5"/>
  </w:num>
  <w:num w:numId="5" w16cid:durableId="1851988707">
    <w:abstractNumId w:val="4"/>
  </w:num>
  <w:num w:numId="6" w16cid:durableId="1022512243">
    <w:abstractNumId w:val="8"/>
  </w:num>
  <w:num w:numId="7" w16cid:durableId="1437021848">
    <w:abstractNumId w:val="3"/>
  </w:num>
  <w:num w:numId="8" w16cid:durableId="1324092215">
    <w:abstractNumId w:val="2"/>
  </w:num>
  <w:num w:numId="9" w16cid:durableId="1482962542">
    <w:abstractNumId w:val="1"/>
  </w:num>
  <w:num w:numId="10" w16cid:durableId="302272105">
    <w:abstractNumId w:val="0"/>
  </w:num>
  <w:num w:numId="11" w16cid:durableId="4241531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684"/>
    <w:rsid w:val="00002CD3"/>
    <w:rsid w:val="000071F7"/>
    <w:rsid w:val="0001129A"/>
    <w:rsid w:val="000134FA"/>
    <w:rsid w:val="0002798A"/>
    <w:rsid w:val="000555F5"/>
    <w:rsid w:val="00063EEE"/>
    <w:rsid w:val="00083002"/>
    <w:rsid w:val="00087B85"/>
    <w:rsid w:val="000A01F1"/>
    <w:rsid w:val="000C1163"/>
    <w:rsid w:val="000D2539"/>
    <w:rsid w:val="000E1B07"/>
    <w:rsid w:val="000E59CA"/>
    <w:rsid w:val="000F2DF4"/>
    <w:rsid w:val="000F6783"/>
    <w:rsid w:val="00101CD9"/>
    <w:rsid w:val="001059A0"/>
    <w:rsid w:val="00120C95"/>
    <w:rsid w:val="0014663E"/>
    <w:rsid w:val="001564EE"/>
    <w:rsid w:val="00160884"/>
    <w:rsid w:val="00180664"/>
    <w:rsid w:val="00185BA5"/>
    <w:rsid w:val="00195009"/>
    <w:rsid w:val="0019779B"/>
    <w:rsid w:val="00250014"/>
    <w:rsid w:val="00254D4B"/>
    <w:rsid w:val="00275BB5"/>
    <w:rsid w:val="00286F6A"/>
    <w:rsid w:val="002876E2"/>
    <w:rsid w:val="00291C8C"/>
    <w:rsid w:val="002A1ECE"/>
    <w:rsid w:val="002A2510"/>
    <w:rsid w:val="002A733C"/>
    <w:rsid w:val="002A7B15"/>
    <w:rsid w:val="002B4D1D"/>
    <w:rsid w:val="002C10B1"/>
    <w:rsid w:val="002D222A"/>
    <w:rsid w:val="002D486E"/>
    <w:rsid w:val="003076FD"/>
    <w:rsid w:val="00317005"/>
    <w:rsid w:val="00335259"/>
    <w:rsid w:val="00380F4B"/>
    <w:rsid w:val="003929F1"/>
    <w:rsid w:val="003A11E9"/>
    <w:rsid w:val="003A1B63"/>
    <w:rsid w:val="003A41A1"/>
    <w:rsid w:val="003B2326"/>
    <w:rsid w:val="003F1D46"/>
    <w:rsid w:val="00437ED0"/>
    <w:rsid w:val="00440CD8"/>
    <w:rsid w:val="00443837"/>
    <w:rsid w:val="00450F66"/>
    <w:rsid w:val="00461739"/>
    <w:rsid w:val="00467865"/>
    <w:rsid w:val="0048685F"/>
    <w:rsid w:val="004A1437"/>
    <w:rsid w:val="004A4198"/>
    <w:rsid w:val="004A54EA"/>
    <w:rsid w:val="004B0578"/>
    <w:rsid w:val="004C2FEE"/>
    <w:rsid w:val="004E34C6"/>
    <w:rsid w:val="004F5303"/>
    <w:rsid w:val="004F62AD"/>
    <w:rsid w:val="00501AE8"/>
    <w:rsid w:val="00504B65"/>
    <w:rsid w:val="005114CE"/>
    <w:rsid w:val="005119AF"/>
    <w:rsid w:val="0052122B"/>
    <w:rsid w:val="00523613"/>
    <w:rsid w:val="00542885"/>
    <w:rsid w:val="005557F6"/>
    <w:rsid w:val="00563778"/>
    <w:rsid w:val="005A1122"/>
    <w:rsid w:val="005B4AE2"/>
    <w:rsid w:val="005C3D49"/>
    <w:rsid w:val="005C3E13"/>
    <w:rsid w:val="005E384C"/>
    <w:rsid w:val="005E63CC"/>
    <w:rsid w:val="005F6E87"/>
    <w:rsid w:val="00613129"/>
    <w:rsid w:val="00617C65"/>
    <w:rsid w:val="0064284A"/>
    <w:rsid w:val="00682C69"/>
    <w:rsid w:val="006D2635"/>
    <w:rsid w:val="006D779C"/>
    <w:rsid w:val="006E4F63"/>
    <w:rsid w:val="006E729E"/>
    <w:rsid w:val="00711684"/>
    <w:rsid w:val="007229D0"/>
    <w:rsid w:val="007602AC"/>
    <w:rsid w:val="00774B67"/>
    <w:rsid w:val="00793AC6"/>
    <w:rsid w:val="007A71DE"/>
    <w:rsid w:val="007B199B"/>
    <w:rsid w:val="007B6119"/>
    <w:rsid w:val="007B7E20"/>
    <w:rsid w:val="007C1DA0"/>
    <w:rsid w:val="007E2A15"/>
    <w:rsid w:val="007E56C4"/>
    <w:rsid w:val="008107D6"/>
    <w:rsid w:val="00841645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126F8"/>
    <w:rsid w:val="00916C4C"/>
    <w:rsid w:val="0094790F"/>
    <w:rsid w:val="00966B90"/>
    <w:rsid w:val="009737B7"/>
    <w:rsid w:val="009802C4"/>
    <w:rsid w:val="009973A4"/>
    <w:rsid w:val="009976D9"/>
    <w:rsid w:val="00997A3E"/>
    <w:rsid w:val="009A1627"/>
    <w:rsid w:val="009A4EA3"/>
    <w:rsid w:val="009A55DC"/>
    <w:rsid w:val="009C220D"/>
    <w:rsid w:val="009D6AEA"/>
    <w:rsid w:val="00A211B2"/>
    <w:rsid w:val="00A2727E"/>
    <w:rsid w:val="00A35524"/>
    <w:rsid w:val="00A74F99"/>
    <w:rsid w:val="00A82BA3"/>
    <w:rsid w:val="00A94ACC"/>
    <w:rsid w:val="00AA7471"/>
    <w:rsid w:val="00AB144A"/>
    <w:rsid w:val="00AD3CB5"/>
    <w:rsid w:val="00AE6FA4"/>
    <w:rsid w:val="00B00466"/>
    <w:rsid w:val="00B03907"/>
    <w:rsid w:val="00B11811"/>
    <w:rsid w:val="00B311E1"/>
    <w:rsid w:val="00B33D58"/>
    <w:rsid w:val="00B4735C"/>
    <w:rsid w:val="00B666C4"/>
    <w:rsid w:val="00B90EC2"/>
    <w:rsid w:val="00BA268F"/>
    <w:rsid w:val="00BE17BB"/>
    <w:rsid w:val="00C079CA"/>
    <w:rsid w:val="00C33066"/>
    <w:rsid w:val="00C34444"/>
    <w:rsid w:val="00C371E3"/>
    <w:rsid w:val="00C5330F"/>
    <w:rsid w:val="00C67741"/>
    <w:rsid w:val="00C74647"/>
    <w:rsid w:val="00C76039"/>
    <w:rsid w:val="00C76480"/>
    <w:rsid w:val="00C80AD2"/>
    <w:rsid w:val="00C90A29"/>
    <w:rsid w:val="00C92FD6"/>
    <w:rsid w:val="00CA28E6"/>
    <w:rsid w:val="00CA4F7B"/>
    <w:rsid w:val="00CB6333"/>
    <w:rsid w:val="00CD247C"/>
    <w:rsid w:val="00CE46A0"/>
    <w:rsid w:val="00D03A13"/>
    <w:rsid w:val="00D14E73"/>
    <w:rsid w:val="00D6155E"/>
    <w:rsid w:val="00D779DB"/>
    <w:rsid w:val="00D90A75"/>
    <w:rsid w:val="00D924C4"/>
    <w:rsid w:val="00D928F7"/>
    <w:rsid w:val="00DA02B3"/>
    <w:rsid w:val="00DA4B5C"/>
    <w:rsid w:val="00DC47A2"/>
    <w:rsid w:val="00DE1551"/>
    <w:rsid w:val="00DE7FB7"/>
    <w:rsid w:val="00DF3BC5"/>
    <w:rsid w:val="00E20DDA"/>
    <w:rsid w:val="00E32A8B"/>
    <w:rsid w:val="00E36054"/>
    <w:rsid w:val="00E37E7B"/>
    <w:rsid w:val="00E46E04"/>
    <w:rsid w:val="00E87396"/>
    <w:rsid w:val="00EB478A"/>
    <w:rsid w:val="00EC42A3"/>
    <w:rsid w:val="00ED0662"/>
    <w:rsid w:val="00F02A61"/>
    <w:rsid w:val="00F264EB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FAB2B4"/>
  <w15:docId w15:val="{693C80D4-E164-4796-995C-7C28B4ED6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character" w:styleId="PlaceholderText">
    <w:name w:val="Placeholder Text"/>
    <w:basedOn w:val="DefaultParagraphFont"/>
    <w:uiPriority w:val="99"/>
    <w:semiHidden/>
    <w:rsid w:val="00D924C4"/>
    <w:rPr>
      <w:color w:val="808080"/>
    </w:rPr>
  </w:style>
  <w:style w:type="paragraph" w:styleId="BodyText2">
    <w:name w:val="Body Text 2"/>
    <w:basedOn w:val="Normal"/>
    <w:link w:val="BodyText2Char"/>
    <w:semiHidden/>
    <w:unhideWhenUsed/>
    <w:rsid w:val="0052361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Times New Roman" w:hAnsi="Times New Roman"/>
      <w:sz w:val="24"/>
    </w:rPr>
  </w:style>
  <w:style w:type="character" w:customStyle="1" w:styleId="BodyText2Char">
    <w:name w:val="Body Text 2 Char"/>
    <w:basedOn w:val="DefaultParagraphFont"/>
    <w:link w:val="BodyText2"/>
    <w:semiHidden/>
    <w:rsid w:val="005236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4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ian\AppData\Roaming\Microsoft\Templates\EmplAp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0BEAD8A364F439CADF036EFE62B6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866F55-E3C6-41CD-B483-7E2D30F18B13}"/>
      </w:docPartPr>
      <w:docPartBody>
        <w:p w:rsidR="004F593B" w:rsidRDefault="004F593B" w:rsidP="004F593B">
          <w:pPr>
            <w:pStyle w:val="30BEAD8A364F439CADF036EFE62B6FF811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DB664B0EDAB24E8395FC0AFC9D0B6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811B9-2CF8-42C2-A74A-33E8224DDE25}"/>
      </w:docPartPr>
      <w:docPartBody>
        <w:p w:rsidR="004F593B" w:rsidRDefault="004F593B" w:rsidP="004F593B">
          <w:pPr>
            <w:pStyle w:val="DB664B0EDAB24E8395FC0AFC9D0B6BFE9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871CE2AA2DC6483F8817AF8E5F4D6A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84EF0-0532-4668-9A55-1397E43D4A30}"/>
      </w:docPartPr>
      <w:docPartBody>
        <w:p w:rsidR="004F593B" w:rsidRDefault="004F593B" w:rsidP="004F593B">
          <w:pPr>
            <w:pStyle w:val="871CE2AA2DC6483F8817AF8E5F4D6AF88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E991AB421EA045DFA1B3FAD117FCD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B9D443-0DB3-4E58-86A1-36D235358768}"/>
      </w:docPartPr>
      <w:docPartBody>
        <w:p w:rsidR="004F593B" w:rsidRDefault="004F593B" w:rsidP="004F593B">
          <w:pPr>
            <w:pStyle w:val="E991AB421EA045DFA1B3FAD117FCD2378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FD29D860BDB843B69A862C55B8C25E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463A9-CF26-4FF8-A84D-2D703913530B}"/>
      </w:docPartPr>
      <w:docPartBody>
        <w:p w:rsidR="004F593B" w:rsidRDefault="004F593B" w:rsidP="004F593B">
          <w:pPr>
            <w:pStyle w:val="FD29D860BDB843B69A862C55B8C25E077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77B35F33AC104D5996C4126823DE9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D49143-D76E-41D5-8679-5A8FCAE39F56}"/>
      </w:docPartPr>
      <w:docPartBody>
        <w:p w:rsidR="004F593B" w:rsidRDefault="004F593B" w:rsidP="004F593B">
          <w:pPr>
            <w:pStyle w:val="77B35F33AC104D5996C4126823DE94C47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C5ABF819AE044EB88552F5EF43EBD3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088AFA-2E4E-4B38-8DCA-0A930EC6C8E2}"/>
      </w:docPartPr>
      <w:docPartBody>
        <w:p w:rsidR="004F593B" w:rsidRDefault="004F593B" w:rsidP="004F593B">
          <w:pPr>
            <w:pStyle w:val="C5ABF819AE044EB88552F5EF43EBD32B7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37D7628A504145BFB9F74CA610885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EDD3E-6492-4116-94B8-AA34126F8A60}"/>
      </w:docPartPr>
      <w:docPartBody>
        <w:p w:rsidR="004F593B" w:rsidRDefault="004F593B" w:rsidP="004F593B">
          <w:pPr>
            <w:pStyle w:val="37D7628A504145BFB9F74CA61088593E7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00EE3186927C401385547E59C628F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C78F1-9910-4571-BC86-6A8277ACEB19}"/>
      </w:docPartPr>
      <w:docPartBody>
        <w:p w:rsidR="004F593B" w:rsidRDefault="004F593B" w:rsidP="004F593B">
          <w:pPr>
            <w:pStyle w:val="00EE3186927C401385547E59C628F12F7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4DB8492C8DF2442E9D9B7DF1A2AD8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D5555-9C2B-4829-97C7-19BCE9CB382E}"/>
      </w:docPartPr>
      <w:docPartBody>
        <w:p w:rsidR="004F593B" w:rsidRDefault="004F593B" w:rsidP="004F593B">
          <w:pPr>
            <w:pStyle w:val="4DB8492C8DF2442E9D9B7DF1A2AD85FA7"/>
          </w:pPr>
          <w:r w:rsidRPr="000969C2">
            <w:rPr>
              <w:rStyle w:val="PlaceholderText"/>
            </w:rPr>
            <w:t>Choose an item.</w:t>
          </w:r>
        </w:p>
      </w:docPartBody>
    </w:docPart>
    <w:docPart>
      <w:docPartPr>
        <w:name w:val="D3D4CB249CC346D98C68954AB0A2F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3314D-6E5F-443B-85C2-0EC584F586AA}"/>
      </w:docPartPr>
      <w:docPartBody>
        <w:p w:rsidR="004F593B" w:rsidRDefault="004F593B" w:rsidP="004F593B">
          <w:pPr>
            <w:pStyle w:val="D3D4CB249CC346D98C68954AB0A2F7675"/>
          </w:pPr>
          <w:r w:rsidRPr="000969C2">
            <w:rPr>
              <w:rStyle w:val="PlaceholderText"/>
            </w:rPr>
            <w:t>Click here to enter text.</w:t>
          </w:r>
        </w:p>
      </w:docPartBody>
    </w:docPart>
    <w:docPart>
      <w:docPartPr>
        <w:name w:val="0D23B55D332E402292C81A89576C4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776AB-DB2A-483A-90CB-83BAAA29F90F}"/>
      </w:docPartPr>
      <w:docPartBody>
        <w:p w:rsidR="004F593B" w:rsidRDefault="004F593B" w:rsidP="004F593B">
          <w:pPr>
            <w:pStyle w:val="0D23B55D332E402292C81A89576C43083"/>
          </w:pPr>
          <w:r w:rsidRPr="000969C2">
            <w:rPr>
              <w:rStyle w:val="PlaceholderText"/>
            </w:rPr>
            <w:t>Click here to enter a date.</w:t>
          </w:r>
        </w:p>
      </w:docPartBody>
    </w:docPart>
    <w:docPart>
      <w:docPartPr>
        <w:name w:val="2BEA5B7519114CC8B3CF1DB0DA5501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D5507C-C5B6-4C97-8875-3F8EBF41AC9E}"/>
      </w:docPartPr>
      <w:docPartBody>
        <w:p w:rsidR="00857B17" w:rsidRDefault="004F593B" w:rsidP="004F593B">
          <w:pPr>
            <w:pStyle w:val="2BEA5B7519114CC8B3CF1DB0DA550199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447530E7D4CC4F5AA0C02B98C218C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2BA21-19EA-47D4-A71E-5A79CA068FEC}"/>
      </w:docPartPr>
      <w:docPartBody>
        <w:p w:rsidR="00857B17" w:rsidRDefault="004F593B" w:rsidP="004F593B">
          <w:pPr>
            <w:pStyle w:val="447530E7D4CC4F5AA0C02B98C218C970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F2CFEF7C2BC5439BA4FB44AA57F5AC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876C2-2015-49EC-853C-FFC84050A911}"/>
      </w:docPartPr>
      <w:docPartBody>
        <w:p w:rsidR="00857B17" w:rsidRDefault="004F593B" w:rsidP="004F593B">
          <w:pPr>
            <w:pStyle w:val="F2CFEF7C2BC5439BA4FB44AA57F5AC47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DDF08F91552B48BFAC5F3A40571CB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CDDD0-3B44-4BA2-8905-854D9A671279}"/>
      </w:docPartPr>
      <w:docPartBody>
        <w:p w:rsidR="00857B17" w:rsidRDefault="004F593B" w:rsidP="004F593B">
          <w:pPr>
            <w:pStyle w:val="DDF08F91552B48BFAC5F3A40571CB7EF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86BE073C1650448692C083447F7F1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12BB92-01B3-4546-AF48-6542BB53A29B}"/>
      </w:docPartPr>
      <w:docPartBody>
        <w:p w:rsidR="00857B17" w:rsidRDefault="004F593B" w:rsidP="004F593B">
          <w:pPr>
            <w:pStyle w:val="86BE073C1650448692C083447F7F1F54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2787CA28EBCA4105BDFAC1E48EC1F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961A4-0A91-4C1C-8268-72A3E741B50F}"/>
      </w:docPartPr>
      <w:docPartBody>
        <w:p w:rsidR="00857B17" w:rsidRDefault="004F593B" w:rsidP="004F593B">
          <w:pPr>
            <w:pStyle w:val="2787CA28EBCA4105BDFAC1E48EC1F5C12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A75DEA0D6380411B9E02F3AB40F15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39EA6-3D5E-4BFC-B63C-13719585DCF7}"/>
      </w:docPartPr>
      <w:docPartBody>
        <w:p w:rsidR="00FB576F" w:rsidRDefault="00331CDF" w:rsidP="00331CDF">
          <w:pPr>
            <w:pStyle w:val="A75DEA0D6380411B9E02F3AB40F1573C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A174405854554222B47EE544D665D1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EE82DE-D6EF-4984-B494-C8C4F05E16CA}"/>
      </w:docPartPr>
      <w:docPartBody>
        <w:p w:rsidR="00FB576F" w:rsidRDefault="00331CDF" w:rsidP="00331CDF">
          <w:pPr>
            <w:pStyle w:val="A174405854554222B47EE544D665D1E0"/>
          </w:pPr>
          <w:r w:rsidRPr="00BB34B3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507FB-5C50-4B16-B721-9ACE2DADA63E}"/>
      </w:docPartPr>
      <w:docPartBody>
        <w:p w:rsidR="00000000" w:rsidRDefault="00FB576F">
          <w:r w:rsidRPr="00C4602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292B"/>
    <w:rsid w:val="00155C3E"/>
    <w:rsid w:val="002321EB"/>
    <w:rsid w:val="00331CDF"/>
    <w:rsid w:val="004D292B"/>
    <w:rsid w:val="004E17A0"/>
    <w:rsid w:val="004F593B"/>
    <w:rsid w:val="00797E9A"/>
    <w:rsid w:val="00857B17"/>
    <w:rsid w:val="008762BB"/>
    <w:rsid w:val="008C6885"/>
    <w:rsid w:val="009633B0"/>
    <w:rsid w:val="0098706B"/>
    <w:rsid w:val="009E2354"/>
    <w:rsid w:val="00A803E7"/>
    <w:rsid w:val="00FB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B576F"/>
    <w:rPr>
      <w:color w:val="808080"/>
    </w:rPr>
  </w:style>
  <w:style w:type="paragraph" w:customStyle="1" w:styleId="DB664B0EDAB24E8395FC0AFC9D0B6BFE9">
    <w:name w:val="DB664B0EDAB24E8395FC0AFC9D0B6BFE9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0BEAD8A364F439CADF036EFE62B6FF811">
    <w:name w:val="30BEAD8A364F439CADF036EFE62B6FF811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D3D4CB249CC346D98C68954AB0A2F7675">
    <w:name w:val="D3D4CB249CC346D98C68954AB0A2F7675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D23B55D332E402292C81A89576C43083">
    <w:name w:val="0D23B55D332E402292C81A89576C43083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71CE2AA2DC6483F8817AF8E5F4D6AF88">
    <w:name w:val="871CE2AA2DC6483F8817AF8E5F4D6AF88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D29D860BDB843B69A862C55B8C25E077">
    <w:name w:val="FD29D860BDB843B69A862C55B8C25E07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7B35F33AC104D5996C4126823DE94C47">
    <w:name w:val="77B35F33AC104D5996C4126823DE94C4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5ABF819AE044EB88552F5EF43EBD32B7">
    <w:name w:val="C5ABF819AE044EB88552F5EF43EBD32B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7D7628A504145BFB9F74CA61088593E7">
    <w:name w:val="37D7628A504145BFB9F74CA61088593E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0EE3186927C401385547E59C628F12F7">
    <w:name w:val="00EE3186927C401385547E59C628F12F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991AB421EA045DFA1B3FAD117FCD2378">
    <w:name w:val="E991AB421EA045DFA1B3FAD117FCD2378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DB8492C8DF2442E9D9B7DF1A2AD85FA7">
    <w:name w:val="4DB8492C8DF2442E9D9B7DF1A2AD85FA7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BEA5B7519114CC8B3CF1DB0DA5501992">
    <w:name w:val="2BEA5B7519114CC8B3CF1DB0DA550199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47530E7D4CC4F5AA0C02B98C218C9702">
    <w:name w:val="447530E7D4CC4F5AA0C02B98C218C970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2CFEF7C2BC5439BA4FB44AA57F5AC472">
    <w:name w:val="F2CFEF7C2BC5439BA4FB44AA57F5AC47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DDF08F91552B48BFAC5F3A40571CB7EF2">
    <w:name w:val="DDF08F91552B48BFAC5F3A40571CB7EF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6BE073C1650448692C083447F7F1F542">
    <w:name w:val="86BE073C1650448692C083447F7F1F54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787CA28EBCA4105BDFAC1E48EC1F5C12">
    <w:name w:val="2787CA28EBCA4105BDFAC1E48EC1F5C12"/>
    <w:rsid w:val="004F593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75DEA0D6380411B9E02F3AB40F1573C">
    <w:name w:val="A75DEA0D6380411B9E02F3AB40F1573C"/>
    <w:rsid w:val="00331CDF"/>
    <w:pPr>
      <w:spacing w:after="160" w:line="259" w:lineRule="auto"/>
    </w:pPr>
    <w:rPr>
      <w:kern w:val="2"/>
      <w14:ligatures w14:val="standardContextual"/>
    </w:rPr>
  </w:style>
  <w:style w:type="paragraph" w:customStyle="1" w:styleId="A174405854554222B47EE544D665D1E0">
    <w:name w:val="A174405854554222B47EE544D665D1E0"/>
    <w:rsid w:val="00331CDF"/>
    <w:pPr>
      <w:spacing w:after="160" w:line="259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EmplApp</Template>
  <TotalTime>0</TotalTime>
  <Pages>3</Pages>
  <Words>881</Words>
  <Characters>4318</Characters>
  <Application>Microsoft Office Word</Application>
  <DocSecurity>0</DocSecurity>
  <Lines>210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>Microsoft</Company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Brian Behn</dc:creator>
  <cp:lastModifiedBy>brian behn</cp:lastModifiedBy>
  <cp:revision>2</cp:revision>
  <cp:lastPrinted>2024-05-09T18:40:00Z</cp:lastPrinted>
  <dcterms:created xsi:type="dcterms:W3CDTF">2024-06-17T22:55:00Z</dcterms:created>
  <dcterms:modified xsi:type="dcterms:W3CDTF">2024-06-17T22:55:00Z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  <property fmtid="{D5CDD505-2E9C-101B-9397-08002B2CF9AE}" pid="3" name="GrammarlyDocumentId">
    <vt:lpwstr>52ec9b956ca7842980c2cdf442a0b82b967d50d57e71ba41651c01fc32ce3ffe</vt:lpwstr>
  </property>
</Properties>
</file>